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F616" w14:textId="54DDE593" w:rsidR="00021243" w:rsidRDefault="000431EB" w:rsidP="009C055A">
      <w:pPr>
        <w:pStyle w:val="Titre1"/>
        <w:rPr>
          <w:rStyle w:val="TitreCar"/>
          <w:sz w:val="36"/>
          <w:szCs w:val="36"/>
        </w:rPr>
      </w:pPr>
      <w:r w:rsidRPr="00594B3E">
        <w:rPr>
          <w:rStyle w:val="TitreCar"/>
          <w:sz w:val="36"/>
          <w:szCs w:val="36"/>
        </w:rPr>
        <w:t xml:space="preserve">FORMULAIRE DE DÉCLARATION DE L’UTILISATION </w:t>
      </w:r>
      <w:r w:rsidR="009C055A">
        <w:rPr>
          <w:rStyle w:val="TitreCar"/>
          <w:sz w:val="36"/>
          <w:szCs w:val="36"/>
        </w:rPr>
        <w:br/>
      </w:r>
      <w:r w:rsidRPr="00594B3E">
        <w:rPr>
          <w:rStyle w:val="TitreCar"/>
          <w:sz w:val="36"/>
          <w:szCs w:val="36"/>
        </w:rPr>
        <w:t>DE L’INTELLIGENCE ARTIFICIELLE GÉNÉRATIVE (</w:t>
      </w:r>
      <w:proofErr w:type="spellStart"/>
      <w:r w:rsidRPr="00594B3E">
        <w:rPr>
          <w:rStyle w:val="TitreCar"/>
          <w:sz w:val="36"/>
          <w:szCs w:val="36"/>
        </w:rPr>
        <w:t>IAg</w:t>
      </w:r>
      <w:proofErr w:type="spellEnd"/>
      <w:r w:rsidRPr="00594B3E">
        <w:rPr>
          <w:rStyle w:val="TitreCar"/>
          <w:sz w:val="36"/>
          <w:szCs w:val="36"/>
        </w:rPr>
        <w:t>)</w:t>
      </w:r>
    </w:p>
    <w:p w14:paraId="7B679B7E" w14:textId="77777777" w:rsidR="00F01DB1" w:rsidRPr="00F01DB1" w:rsidRDefault="00F01DB1" w:rsidP="00F01DB1">
      <w:pPr>
        <w:rPr>
          <w:i/>
          <w:iCs/>
          <w:sz w:val="18"/>
          <w:szCs w:val="18"/>
        </w:rPr>
      </w:pPr>
    </w:p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9999" w:themeFill="accent1" w:themeFillTint="66"/>
        <w:tblLook w:val="04A0" w:firstRow="1" w:lastRow="0" w:firstColumn="1" w:lastColumn="0" w:noHBand="0" w:noVBand="1"/>
      </w:tblPr>
      <w:tblGrid>
        <w:gridCol w:w="10064"/>
      </w:tblGrid>
      <w:tr w:rsidR="00545894" w:rsidRPr="00BF5F29" w14:paraId="3687A8EB" w14:textId="77777777" w:rsidTr="00F01DB1">
        <w:trPr>
          <w:trHeight w:val="471"/>
        </w:trPr>
        <w:tc>
          <w:tcPr>
            <w:tcW w:w="10064" w:type="dxa"/>
            <w:shd w:val="clear" w:color="auto" w:fill="E5F0F8"/>
          </w:tcPr>
          <w:p w14:paraId="50C52776" w14:textId="77777777" w:rsidR="00545894" w:rsidRPr="00BF5F29" w:rsidRDefault="00545894" w:rsidP="00D92ECB">
            <w:pPr>
              <w:ind w:left="0"/>
              <w:rPr>
                <w:rFonts w:ascii="Figtree" w:hAnsi="Figtree" w:cstheme="majorHAnsi"/>
                <w:b/>
                <w:bCs/>
                <w:sz w:val="20"/>
                <w:szCs w:val="20"/>
              </w:rPr>
            </w:pPr>
            <w:r>
              <w:rPr>
                <w:rFonts w:ascii="Figtree" w:hAnsi="Figtree" w:cstheme="majorHAnsi"/>
                <w:b/>
                <w:bCs/>
                <w:sz w:val="20"/>
                <w:szCs w:val="20"/>
              </w:rPr>
              <w:t>DÉCLARATION</w:t>
            </w:r>
          </w:p>
        </w:tc>
      </w:tr>
    </w:tbl>
    <w:p w14:paraId="0D680B0D" w14:textId="77777777" w:rsidR="00545894" w:rsidRPr="00F01DB1" w:rsidRDefault="00000000" w:rsidP="00F01DB1">
      <w:pPr>
        <w:ind w:left="708"/>
        <w:rPr>
          <w:sz w:val="20"/>
          <w:szCs w:val="20"/>
        </w:rPr>
      </w:pPr>
      <w:sdt>
        <w:sdtPr>
          <w:rPr>
            <w:rFonts w:ascii="Figtree" w:hAnsi="Figtree" w:cstheme="majorHAnsi"/>
            <w:sz w:val="20"/>
            <w:szCs w:val="20"/>
          </w:rPr>
          <w:id w:val="-791518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DB1" w:rsidRPr="00F01DB1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545894" w:rsidRPr="00F01DB1">
        <w:rPr>
          <w:sz w:val="20"/>
          <w:szCs w:val="20"/>
        </w:rPr>
        <w:t xml:space="preserve"> J’ai utilisé un outil d’IA générative (ex. </w:t>
      </w:r>
      <w:proofErr w:type="spellStart"/>
      <w:r w:rsidR="00545894" w:rsidRPr="00F01DB1">
        <w:rPr>
          <w:sz w:val="20"/>
          <w:szCs w:val="20"/>
        </w:rPr>
        <w:t>ChatGPT</w:t>
      </w:r>
      <w:proofErr w:type="spellEnd"/>
      <w:r w:rsidR="00545894" w:rsidRPr="00F01DB1">
        <w:rPr>
          <w:sz w:val="20"/>
          <w:szCs w:val="20"/>
        </w:rPr>
        <w:t xml:space="preserve">, Gemini, </w:t>
      </w:r>
      <w:proofErr w:type="spellStart"/>
      <w:r w:rsidR="00545894" w:rsidRPr="00F01DB1">
        <w:rPr>
          <w:sz w:val="20"/>
          <w:szCs w:val="20"/>
        </w:rPr>
        <w:t>Copilot</w:t>
      </w:r>
      <w:proofErr w:type="spellEnd"/>
      <w:r w:rsidR="00545894" w:rsidRPr="00F01DB1">
        <w:rPr>
          <w:sz w:val="20"/>
          <w:szCs w:val="20"/>
        </w:rPr>
        <w:t>, etc.) dans le cadre de ce travail.</w:t>
      </w:r>
    </w:p>
    <w:p w14:paraId="6B7CB6BB" w14:textId="77777777" w:rsidR="00545894" w:rsidRDefault="00545894" w:rsidP="00545894"/>
    <w:tbl>
      <w:tblPr>
        <w:tblStyle w:val="Grilledutableau"/>
        <w:tblW w:w="1031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9999" w:themeFill="accent1" w:themeFillTint="66"/>
        <w:tblLook w:val="04A0" w:firstRow="1" w:lastRow="0" w:firstColumn="1" w:lastColumn="0" w:noHBand="0" w:noVBand="1"/>
      </w:tblPr>
      <w:tblGrid>
        <w:gridCol w:w="250"/>
        <w:gridCol w:w="9389"/>
        <w:gridCol w:w="675"/>
      </w:tblGrid>
      <w:tr w:rsidR="00545894" w:rsidRPr="00BF5F29" w14:paraId="4D12B355" w14:textId="77777777" w:rsidTr="00F01DB1">
        <w:trPr>
          <w:gridBefore w:val="1"/>
          <w:wBefore w:w="250" w:type="dxa"/>
          <w:trHeight w:val="471"/>
        </w:trPr>
        <w:tc>
          <w:tcPr>
            <w:tcW w:w="10064" w:type="dxa"/>
            <w:gridSpan w:val="2"/>
            <w:shd w:val="clear" w:color="auto" w:fill="E5F0F8"/>
          </w:tcPr>
          <w:p w14:paraId="2A7B08F0" w14:textId="77777777" w:rsidR="00545894" w:rsidRPr="00BF5F29" w:rsidRDefault="00545894" w:rsidP="00D92ECB">
            <w:pPr>
              <w:ind w:left="0"/>
              <w:rPr>
                <w:rFonts w:ascii="Figtree" w:hAnsi="Figtree" w:cstheme="majorHAnsi"/>
                <w:b/>
                <w:bCs/>
                <w:sz w:val="20"/>
                <w:szCs w:val="20"/>
              </w:rPr>
            </w:pPr>
            <w:r w:rsidRPr="00BF5F29">
              <w:rPr>
                <w:rFonts w:ascii="Figtree" w:hAnsi="Figtree" w:cstheme="majorHAnsi"/>
                <w:b/>
                <w:bCs/>
                <w:sz w:val="20"/>
                <w:szCs w:val="20"/>
              </w:rPr>
              <w:t>VÉRIFICATION</w:t>
            </w:r>
          </w:p>
        </w:tc>
      </w:tr>
      <w:tr w:rsidR="00545894" w:rsidRPr="00F01DB1" w14:paraId="69AF3E5E" w14:textId="77777777" w:rsidTr="00F01DB1">
        <w:trPr>
          <w:gridAfter w:val="1"/>
          <w:wAfter w:w="675" w:type="dxa"/>
          <w:trHeight w:val="654"/>
        </w:trPr>
        <w:tc>
          <w:tcPr>
            <w:tcW w:w="9639" w:type="dxa"/>
            <w:gridSpan w:val="2"/>
            <w:shd w:val="clear" w:color="auto" w:fill="FFFFFF" w:themeFill="background1"/>
          </w:tcPr>
          <w:p w14:paraId="61769D0B" w14:textId="77777777" w:rsidR="00545894" w:rsidRPr="00F01DB1" w:rsidRDefault="00000000" w:rsidP="00F01DB1">
            <w:pPr>
              <w:spacing w:line="259" w:lineRule="auto"/>
              <w:ind w:left="708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28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894" w:rsidRPr="00F01DB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45894" w:rsidRPr="00F01DB1">
              <w:rPr>
                <w:sz w:val="20"/>
                <w:szCs w:val="20"/>
              </w:rPr>
              <w:t xml:space="preserve"> J’ai vérifié l’exactitude des informations fournies par l’IA</w:t>
            </w:r>
          </w:p>
          <w:p w14:paraId="1E738EAF" w14:textId="72C74ED8" w:rsidR="00545894" w:rsidRPr="00F01DB1" w:rsidRDefault="00000000" w:rsidP="00F01DB1">
            <w:pPr>
              <w:spacing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1030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33B6" w:rsidRPr="00F01DB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45894" w:rsidRPr="00F01DB1">
              <w:rPr>
                <w:sz w:val="20"/>
                <w:szCs w:val="20"/>
              </w:rPr>
              <w:t xml:space="preserve"> Dans le corps de mon travail, j’ai mentionné</w:t>
            </w:r>
            <w:r w:rsidR="008C2F31" w:rsidRPr="00F01DB1">
              <w:rPr>
                <w:sz w:val="20"/>
                <w:szCs w:val="20"/>
              </w:rPr>
              <w:t xml:space="preserve"> ou cité</w:t>
            </w:r>
            <w:r w:rsidR="00545894" w:rsidRPr="00F01DB1">
              <w:rPr>
                <w:sz w:val="20"/>
                <w:szCs w:val="20"/>
              </w:rPr>
              <w:t xml:space="preserve"> </w:t>
            </w:r>
            <w:r w:rsidR="008C2F31" w:rsidRPr="00F01DB1">
              <w:rPr>
                <w:sz w:val="20"/>
                <w:szCs w:val="20"/>
              </w:rPr>
              <w:t xml:space="preserve">mon utilisation de </w:t>
            </w:r>
            <w:r w:rsidR="00545894" w:rsidRPr="00F01DB1">
              <w:rPr>
                <w:sz w:val="20"/>
                <w:szCs w:val="20"/>
              </w:rPr>
              <w:t xml:space="preserve">l’IA conformément aux </w:t>
            </w:r>
            <w:r w:rsidR="001C64D3">
              <w:rPr>
                <w:sz w:val="20"/>
                <w:szCs w:val="20"/>
              </w:rPr>
              <w:t>instructions aux auteurs</w:t>
            </w:r>
          </w:p>
          <w:p w14:paraId="52358153" w14:textId="6328A396" w:rsidR="00D16142" w:rsidRPr="00F01DB1" w:rsidRDefault="00000000" w:rsidP="00F01DB1">
            <w:pPr>
              <w:spacing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551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D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6142" w:rsidRPr="00F01DB1">
              <w:rPr>
                <w:sz w:val="20"/>
                <w:szCs w:val="20"/>
              </w:rPr>
              <w:t>Dans le cadre de mon utilisation de l’</w:t>
            </w:r>
            <w:r w:rsidR="001C64D3">
              <w:rPr>
                <w:sz w:val="20"/>
                <w:szCs w:val="20"/>
              </w:rPr>
              <w:t>IA</w:t>
            </w:r>
            <w:r w:rsidR="00D16142" w:rsidRPr="00F01DB1">
              <w:rPr>
                <w:sz w:val="20"/>
                <w:szCs w:val="20"/>
              </w:rPr>
              <w:t xml:space="preserve"> pour ce travail, j’ai respecté la confidentialité et les droits d’auteur.</w:t>
            </w:r>
          </w:p>
        </w:tc>
      </w:tr>
    </w:tbl>
    <w:p w14:paraId="02F8879A" w14:textId="77777777" w:rsidR="00545894" w:rsidRDefault="00545894" w:rsidP="00545894"/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9999" w:themeFill="accent1" w:themeFillTint="66"/>
        <w:tblLook w:val="04A0" w:firstRow="1" w:lastRow="0" w:firstColumn="1" w:lastColumn="0" w:noHBand="0" w:noVBand="1"/>
      </w:tblPr>
      <w:tblGrid>
        <w:gridCol w:w="10064"/>
      </w:tblGrid>
      <w:tr w:rsidR="00545894" w:rsidRPr="00BF5F29" w14:paraId="4D6B2DD3" w14:textId="77777777" w:rsidTr="00F01DB1">
        <w:trPr>
          <w:trHeight w:val="471"/>
        </w:trPr>
        <w:tc>
          <w:tcPr>
            <w:tcW w:w="10064" w:type="dxa"/>
            <w:shd w:val="clear" w:color="auto" w:fill="E5F0F8"/>
          </w:tcPr>
          <w:p w14:paraId="1376BE32" w14:textId="77777777" w:rsidR="00545894" w:rsidRPr="00BF5F29" w:rsidRDefault="00545894" w:rsidP="00D92ECB">
            <w:pPr>
              <w:ind w:left="0"/>
              <w:rPr>
                <w:rFonts w:ascii="Figtree" w:hAnsi="Figtree" w:cstheme="majorHAnsi"/>
                <w:b/>
                <w:bCs/>
                <w:sz w:val="20"/>
                <w:szCs w:val="20"/>
              </w:rPr>
            </w:pPr>
            <w:r>
              <w:rPr>
                <w:rFonts w:ascii="Figtree" w:hAnsi="Figtree" w:cstheme="majorHAnsi"/>
                <w:b/>
                <w:bCs/>
                <w:sz w:val="20"/>
                <w:szCs w:val="20"/>
              </w:rPr>
              <w:t>DOCUMENTATION</w:t>
            </w:r>
          </w:p>
        </w:tc>
      </w:tr>
    </w:tbl>
    <w:p w14:paraId="23C9E832" w14:textId="77777777" w:rsidR="00E71070" w:rsidRDefault="00E71070" w:rsidP="00851B92">
      <w:pPr>
        <w:ind w:left="0"/>
      </w:pPr>
    </w:p>
    <w:tbl>
      <w:tblPr>
        <w:tblStyle w:val="Grilledutableau"/>
        <w:tblW w:w="4999" w:type="pct"/>
        <w:tblInd w:w="132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8"/>
        <w:gridCol w:w="1419"/>
        <w:gridCol w:w="1981"/>
        <w:gridCol w:w="3969"/>
      </w:tblGrid>
      <w:tr w:rsidR="00E724F0" w:rsidRPr="00DE45AF" w14:paraId="10C44C5B" w14:textId="77777777" w:rsidTr="00E724F0">
        <w:trPr>
          <w:trHeight w:val="69"/>
        </w:trPr>
        <w:tc>
          <w:tcPr>
            <w:tcW w:w="1057" w:type="pct"/>
            <w:shd w:val="clear" w:color="auto" w:fill="E5F0F8"/>
            <w:vAlign w:val="center"/>
          </w:tcPr>
          <w:p w14:paraId="13DD9943" w14:textId="77777777" w:rsidR="00A07E42" w:rsidRPr="00DE45AF" w:rsidRDefault="00A07E42" w:rsidP="00806808">
            <w:pPr>
              <w:spacing w:before="60" w:after="60"/>
              <w:ind w:left="0"/>
              <w:jc w:val="center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NATURE DE L’USAGE</w:t>
            </w:r>
          </w:p>
        </w:tc>
        <w:tc>
          <w:tcPr>
            <w:tcW w:w="987" w:type="pct"/>
            <w:gridSpan w:val="2"/>
            <w:shd w:val="clear" w:color="auto" w:fill="E5F0F8"/>
            <w:vAlign w:val="center"/>
          </w:tcPr>
          <w:p w14:paraId="374D63AD" w14:textId="77777777" w:rsidR="00A07E42" w:rsidRPr="00DE45AF" w:rsidRDefault="00A07E42" w:rsidP="00806808">
            <w:pPr>
              <w:spacing w:before="60" w:after="60"/>
              <w:ind w:left="0"/>
              <w:jc w:val="center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UTILISATION</w:t>
            </w:r>
          </w:p>
        </w:tc>
        <w:tc>
          <w:tcPr>
            <w:tcW w:w="984" w:type="pct"/>
            <w:vMerge w:val="restart"/>
            <w:shd w:val="clear" w:color="auto" w:fill="E5F0F8"/>
            <w:vAlign w:val="center"/>
          </w:tcPr>
          <w:p w14:paraId="2EF5B080" w14:textId="05A01F0B" w:rsidR="00A07E42" w:rsidRPr="00DE45AF" w:rsidRDefault="00A07E42" w:rsidP="00806808">
            <w:pPr>
              <w:spacing w:before="60" w:after="60"/>
              <w:ind w:left="0"/>
              <w:jc w:val="center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NOM DE L’OUTIL </w:t>
            </w:r>
            <w:r w:rsidR="005722FE">
              <w:rPr>
                <w:rFonts w:ascii="Figtree" w:hAnsi="Figtree" w:cstheme="majorHAnsi"/>
                <w:b/>
                <w:bCs/>
                <w:sz w:val="18"/>
                <w:szCs w:val="18"/>
              </w:rPr>
              <w:br/>
            </w: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D’IA UTILISÉ</w:t>
            </w:r>
          </w:p>
        </w:tc>
        <w:tc>
          <w:tcPr>
            <w:tcW w:w="1972" w:type="pct"/>
            <w:vMerge w:val="restart"/>
            <w:shd w:val="clear" w:color="auto" w:fill="E5F0F8"/>
            <w:vAlign w:val="center"/>
          </w:tcPr>
          <w:p w14:paraId="47B89F4E" w14:textId="2FE4BD78" w:rsidR="00A07E42" w:rsidRPr="00DE45AF" w:rsidRDefault="00545894" w:rsidP="005722FE">
            <w:pPr>
              <w:spacing w:before="60" w:after="60"/>
              <w:ind w:left="0"/>
              <w:jc w:val="center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>
              <w:rPr>
                <w:rFonts w:ascii="Figtree" w:hAnsi="Figtree" w:cstheme="majorHAnsi"/>
                <w:b/>
                <w:bCs/>
                <w:sz w:val="18"/>
                <w:szCs w:val="18"/>
              </w:rPr>
              <w:t>INFORMA</w:t>
            </w:r>
            <w:r w:rsidR="00D15D18">
              <w:rPr>
                <w:rFonts w:ascii="Figtree" w:hAnsi="Figtree" w:cstheme="majorHAnsi"/>
                <w:b/>
                <w:bCs/>
                <w:sz w:val="18"/>
                <w:szCs w:val="18"/>
              </w:rPr>
              <w:t>TI</w:t>
            </w:r>
            <w:r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ON SUR L’USAGE </w:t>
            </w:r>
          </w:p>
        </w:tc>
      </w:tr>
      <w:tr w:rsidR="00F01DB1" w:rsidRPr="00DE45AF" w14:paraId="782FE003" w14:textId="77777777" w:rsidTr="00E724F0">
        <w:trPr>
          <w:trHeight w:val="69"/>
        </w:trPr>
        <w:tc>
          <w:tcPr>
            <w:tcW w:w="1057" w:type="pct"/>
            <w:shd w:val="clear" w:color="auto" w:fill="E5F0F8"/>
            <w:vAlign w:val="center"/>
          </w:tcPr>
          <w:p w14:paraId="55B1EA71" w14:textId="77777777" w:rsidR="00A07E42" w:rsidRPr="00DE45AF" w:rsidRDefault="00A07E42" w:rsidP="00806808">
            <w:pPr>
              <w:spacing w:before="60" w:after="60"/>
              <w:ind w:left="0"/>
              <w:jc w:val="center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(Cochez toutes les options pertinentes)</w:t>
            </w:r>
          </w:p>
        </w:tc>
        <w:tc>
          <w:tcPr>
            <w:tcW w:w="282" w:type="pct"/>
            <w:shd w:val="clear" w:color="auto" w:fill="E5F0F8"/>
            <w:vAlign w:val="center"/>
          </w:tcPr>
          <w:p w14:paraId="257BD169" w14:textId="77777777" w:rsidR="00A07E42" w:rsidRPr="00DE45AF" w:rsidRDefault="00A07E42" w:rsidP="00806808">
            <w:pPr>
              <w:spacing w:before="60" w:after="60"/>
              <w:ind w:left="0"/>
              <w:jc w:val="center"/>
              <w:rPr>
                <w:rFonts w:ascii="Figtree" w:hAnsi="Figtree" w:cstheme="majorHAnsi"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sz w:val="18"/>
                <w:szCs w:val="18"/>
              </w:rPr>
              <w:t>Oui</w:t>
            </w:r>
          </w:p>
        </w:tc>
        <w:tc>
          <w:tcPr>
            <w:tcW w:w="705" w:type="pct"/>
            <w:shd w:val="clear" w:color="auto" w:fill="E5F0F8"/>
            <w:vAlign w:val="center"/>
          </w:tcPr>
          <w:p w14:paraId="1A1D7340" w14:textId="77777777" w:rsidR="00A07E42" w:rsidRPr="00DE45AF" w:rsidRDefault="00545894" w:rsidP="00806808">
            <w:pPr>
              <w:spacing w:before="60" w:after="60"/>
              <w:ind w:left="0"/>
              <w:jc w:val="center"/>
              <w:rPr>
                <w:rFonts w:ascii="Figtree" w:hAnsi="Figtree" w:cstheme="majorHAnsi"/>
                <w:sz w:val="18"/>
                <w:szCs w:val="18"/>
              </w:rPr>
            </w:pPr>
            <w:r w:rsidRPr="00BF5F29">
              <w:rPr>
                <w:rFonts w:ascii="Figtree" w:hAnsi="Figtree" w:cstheme="majorHAnsi"/>
                <w:sz w:val="20"/>
                <w:szCs w:val="20"/>
              </w:rPr>
              <w:t>J’ai modifié ou adapté le contenu généré avant de l’utiliser</w:t>
            </w:r>
          </w:p>
        </w:tc>
        <w:tc>
          <w:tcPr>
            <w:tcW w:w="984" w:type="pct"/>
            <w:vMerge/>
            <w:shd w:val="clear" w:color="auto" w:fill="999999" w:themeFill="accent1" w:themeFillTint="66"/>
            <w:vAlign w:val="center"/>
          </w:tcPr>
          <w:p w14:paraId="76DB2A60" w14:textId="77777777" w:rsidR="00A07E42" w:rsidRPr="00DE45AF" w:rsidRDefault="00A07E42" w:rsidP="00806808">
            <w:pPr>
              <w:spacing w:before="60" w:after="60"/>
              <w:ind w:left="0"/>
              <w:jc w:val="center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72" w:type="pct"/>
            <w:vMerge/>
            <w:shd w:val="clear" w:color="auto" w:fill="999999" w:themeFill="accent1" w:themeFillTint="66"/>
            <w:vAlign w:val="center"/>
          </w:tcPr>
          <w:p w14:paraId="50F593B1" w14:textId="77777777" w:rsidR="00A07E42" w:rsidRPr="00DE45AF" w:rsidRDefault="00A07E42" w:rsidP="00806808">
            <w:pPr>
              <w:spacing w:before="60" w:after="60"/>
              <w:ind w:left="0"/>
              <w:jc w:val="center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</w:p>
        </w:tc>
      </w:tr>
      <w:tr w:rsidR="00E724F0" w:rsidRPr="00DE45AF" w14:paraId="0C299CC8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5FB1D6D0" w14:textId="77777777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Aide à la recherche, exploration d’un sujet, comprendre un concept</w:t>
            </w:r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-171279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448ACFFD" w14:textId="77777777" w:rsidR="00DE45AF" w:rsidRPr="00DE45AF" w:rsidRDefault="00594B3E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5378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1C5A025E" w14:textId="77777777" w:rsidR="00DE45AF" w:rsidRPr="00DE45AF" w:rsidRDefault="00545894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198365359"/>
            <w:placeholder>
              <w:docPart w:val="2716BDC8B00C495EA99166FE29CE5D34"/>
            </w:placeholder>
          </w:sdtPr>
          <w:sdtContent>
            <w:sdt>
              <w:sdtPr>
                <w:rPr>
                  <w:rFonts w:ascii="Figtree" w:hAnsi="Figtree" w:cstheme="majorHAnsi"/>
                  <w:sz w:val="18"/>
                  <w:szCs w:val="18"/>
                </w:rPr>
                <w:id w:val="841743203"/>
                <w:placeholder>
                  <w:docPart w:val="F3DA18B4414242EA8CA4C81BD996128E"/>
                </w:placeholder>
                <w:showingPlcHdr/>
              </w:sdtPr>
              <w:sdtContent>
                <w:tc>
                  <w:tcPr>
                    <w:tcW w:w="984" w:type="pct"/>
                    <w:vAlign w:val="center"/>
                  </w:tcPr>
                  <w:p w14:paraId="44198160" w14:textId="77777777" w:rsidR="00DE45AF" w:rsidRPr="00DE45AF" w:rsidRDefault="00DE45AF" w:rsidP="00806808">
                    <w:pPr>
                      <w:spacing w:before="60" w:after="60"/>
                      <w:ind w:left="0"/>
                      <w:rPr>
                        <w:rFonts w:ascii="Figtree" w:hAnsi="Figtree" w:cstheme="majorHAnsi"/>
                        <w:sz w:val="18"/>
                        <w:szCs w:val="18"/>
                      </w:rPr>
                    </w:pPr>
                    <w:r w:rsidRPr="00DE45AF">
                      <w:rPr>
                        <w:rStyle w:val="Textedelespacerserv"/>
                        <w:rFonts w:ascii="Figtree" w:hAnsi="Figtree"/>
                        <w:sz w:val="18"/>
                        <w:szCs w:val="18"/>
                      </w:rPr>
                      <w:t>Cliquez ou appuyez ici pour entrer du texte.</w:t>
                    </w:r>
                  </w:p>
                </w:tc>
              </w:sdtContent>
            </w:sdt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831253286"/>
            <w:placeholder>
              <w:docPart w:val="6FBCC03CA3124D4ABA275D8E0EFA0DBD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218526AE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E724F0" w:rsidRPr="00DE45AF" w14:paraId="10E29E1F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337067A5" w14:textId="77777777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Génération d’un plan pour aider à structurer un texte </w:t>
            </w:r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840431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7A44E740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129863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406878F0" w14:textId="77777777" w:rsidR="00DE45AF" w:rsidRPr="00DE45AF" w:rsidRDefault="00F01DB1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958841171"/>
            <w:placeholder>
              <w:docPart w:val="4E4BBE2338274C48B3B1705908EDB210"/>
            </w:placeholder>
          </w:sdtPr>
          <w:sdtContent>
            <w:sdt>
              <w:sdtPr>
                <w:rPr>
                  <w:rFonts w:ascii="Figtree" w:hAnsi="Figtree" w:cstheme="majorHAnsi"/>
                  <w:sz w:val="18"/>
                  <w:szCs w:val="18"/>
                </w:rPr>
                <w:id w:val="-491713932"/>
                <w:placeholder>
                  <w:docPart w:val="2F6295C6A80F4C4C861CF11E3BBE9338"/>
                </w:placeholder>
                <w:showingPlcHdr/>
              </w:sdtPr>
              <w:sdtContent>
                <w:tc>
                  <w:tcPr>
                    <w:tcW w:w="984" w:type="pct"/>
                    <w:vAlign w:val="center"/>
                  </w:tcPr>
                  <w:p w14:paraId="02F45E3E" w14:textId="77777777" w:rsidR="00DE45AF" w:rsidRPr="00DE45AF" w:rsidRDefault="00DE45AF" w:rsidP="00806808">
                    <w:pPr>
                      <w:spacing w:before="60" w:after="60"/>
                      <w:ind w:left="0"/>
                      <w:rPr>
                        <w:rFonts w:ascii="Figtree" w:hAnsi="Figtree" w:cstheme="majorHAnsi"/>
                        <w:sz w:val="18"/>
                        <w:szCs w:val="18"/>
                      </w:rPr>
                    </w:pPr>
                    <w:r w:rsidRPr="00DE45AF">
                      <w:rPr>
                        <w:rStyle w:val="Textedelespacerserv"/>
                        <w:rFonts w:ascii="Figtree" w:hAnsi="Figtree"/>
                        <w:sz w:val="18"/>
                        <w:szCs w:val="18"/>
                      </w:rPr>
                      <w:t>Cliquez ou appuyez ici pour entrer du texte.</w:t>
                    </w:r>
                  </w:p>
                </w:tc>
              </w:sdtContent>
            </w:sdt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1870255046"/>
            <w:placeholder>
              <w:docPart w:val="2D3E37D955134CC9ADFC66AD7C6B14E5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73D015D6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E724F0" w:rsidRPr="00DE45AF" w14:paraId="6B751D1B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60D8BA8A" w14:textId="65A61E14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Génération de texte partiel (ex.</w:t>
            </w:r>
            <w:r w:rsidR="00285A1A">
              <w:rPr>
                <w:rFonts w:ascii="Figtree" w:hAnsi="Figtree" w:cstheme="majorHAnsi"/>
                <w:b/>
                <w:bCs/>
                <w:sz w:val="18"/>
                <w:szCs w:val="18"/>
              </w:rPr>
              <w:t> </w:t>
            </w: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:</w:t>
            </w:r>
            <w:r w:rsidR="001C64D3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 section de</w:t>
            </w: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 phrases, paragraphes, résumés)</w:t>
            </w:r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1657885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75793192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2278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456FAE64" w14:textId="77777777" w:rsidR="00DE45AF" w:rsidRPr="00DE45AF" w:rsidRDefault="00F01DB1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1818949126"/>
            <w:placeholder>
              <w:docPart w:val="ECD7FAA70EC4474287597EDEC9E73BE4"/>
            </w:placeholder>
            <w:showingPlcHdr/>
          </w:sdtPr>
          <w:sdtContent>
            <w:tc>
              <w:tcPr>
                <w:tcW w:w="984" w:type="pct"/>
                <w:vAlign w:val="center"/>
              </w:tcPr>
              <w:p w14:paraId="68821202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1936087433"/>
            <w:placeholder>
              <w:docPart w:val="BC2DC9ED21A542378A495BB985156BA7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60F9D534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E724F0" w:rsidRPr="00DE45AF" w14:paraId="28283A5E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06EA8042" w14:textId="77777777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Traduction d’un texte</w:t>
            </w:r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-930430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6D4729BB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134115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5E18EF41" w14:textId="77777777" w:rsidR="00DE45AF" w:rsidRPr="00DE45AF" w:rsidRDefault="00F01DB1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2059512390"/>
            <w:placeholder>
              <w:docPart w:val="16376FB9120C4DB8A29A885C16BF40A5"/>
            </w:placeholder>
            <w:showingPlcHdr/>
          </w:sdtPr>
          <w:sdtContent>
            <w:tc>
              <w:tcPr>
                <w:tcW w:w="984" w:type="pct"/>
                <w:vAlign w:val="center"/>
              </w:tcPr>
              <w:p w14:paraId="7D9F886C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449698898"/>
            <w:placeholder>
              <w:docPart w:val="9CC45E9639404DD38FCD0A47F249DE76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6C418214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E724F0" w:rsidRPr="00DE45AF" w14:paraId="3D6FD39E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2A5400CA" w14:textId="114F2F48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Reformulation ou amélioration </w:t>
            </w:r>
            <w:r w:rsidR="009C055A">
              <w:rPr>
                <w:rFonts w:ascii="Figtree" w:hAnsi="Figtree" w:cstheme="majorHAnsi"/>
                <w:b/>
                <w:bCs/>
                <w:sz w:val="18"/>
                <w:szCs w:val="18"/>
              </w:rPr>
              <w:t>du</w:t>
            </w: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 texte</w:t>
            </w:r>
            <w:r w:rsidR="00545894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131931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73AF1AA6" w14:textId="77777777" w:rsidR="00DE45AF" w:rsidRPr="00DE45AF" w:rsidRDefault="00B357E2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802122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1F9E4745" w14:textId="77777777" w:rsidR="00DE45AF" w:rsidRPr="00DE45AF" w:rsidRDefault="00F01DB1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532087224"/>
            <w:placeholder>
              <w:docPart w:val="DBEEB80DA48944AFA006D36F02707202"/>
            </w:placeholder>
            <w:showingPlcHdr/>
          </w:sdtPr>
          <w:sdtContent>
            <w:tc>
              <w:tcPr>
                <w:tcW w:w="984" w:type="pct"/>
                <w:vAlign w:val="center"/>
              </w:tcPr>
              <w:p w14:paraId="1620EA60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1452008615"/>
            <w:placeholder>
              <w:docPart w:val="5B1E405CFDA84BA284F8689859A8BA75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07CC2338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E724F0" w:rsidRPr="00DE45AF" w14:paraId="1412E4A4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061617B0" w14:textId="77777777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lastRenderedPageBreak/>
              <w:t>Création d’images, graphiques, illustrations</w:t>
            </w:r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56499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189772C3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84267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051A62AF" w14:textId="77777777" w:rsidR="00DE45AF" w:rsidRPr="00DE45AF" w:rsidRDefault="00F01DB1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1939512770"/>
            <w:placeholder>
              <w:docPart w:val="4F389F050BF143E3A907B8DDDA5E2741"/>
            </w:placeholder>
            <w:showingPlcHdr/>
          </w:sdtPr>
          <w:sdtContent>
            <w:tc>
              <w:tcPr>
                <w:tcW w:w="984" w:type="pct"/>
                <w:vAlign w:val="center"/>
              </w:tcPr>
              <w:p w14:paraId="60487DC2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593476249"/>
            <w:placeholder>
              <w:docPart w:val="C4223B7A2A80437181838CCFAFF5D3EA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580D5F6E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E724F0" w:rsidRPr="00DE45AF" w14:paraId="43903E86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5F8FF312" w14:textId="77777777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Analyse</w:t>
            </w:r>
            <w:r w:rsidR="00545894">
              <w:rPr>
                <w:rFonts w:ascii="Figtree" w:hAnsi="Figtree" w:cstheme="majorHAnsi"/>
                <w:b/>
                <w:bCs/>
                <w:sz w:val="18"/>
                <w:szCs w:val="18"/>
              </w:rPr>
              <w:t>, calculs mathématiques</w:t>
            </w: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 </w:t>
            </w:r>
            <w:r w:rsidR="00545894">
              <w:rPr>
                <w:rFonts w:ascii="Figtree" w:hAnsi="Figtree" w:cstheme="majorHAnsi"/>
                <w:b/>
                <w:bCs/>
                <w:sz w:val="18"/>
                <w:szCs w:val="18"/>
              </w:rPr>
              <w:t>et visualisation de</w:t>
            </w: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 données</w:t>
            </w:r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14142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306CE969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100970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5D431BE3" w14:textId="77777777" w:rsidR="00DE45AF" w:rsidRPr="00DE45AF" w:rsidRDefault="00F01DB1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1682658202"/>
            <w:placeholder>
              <w:docPart w:val="08F5EA158FE2417EA821BF1C90246112"/>
            </w:placeholder>
            <w:showingPlcHdr/>
          </w:sdtPr>
          <w:sdtContent>
            <w:tc>
              <w:tcPr>
                <w:tcW w:w="984" w:type="pct"/>
                <w:vAlign w:val="center"/>
              </w:tcPr>
              <w:p w14:paraId="7291BCE3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836117642"/>
            <w:placeholder>
              <w:docPart w:val="A0F9E98860F84046A7F39C1AE69FA28B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5C08401B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E724F0" w:rsidRPr="00DE45AF" w14:paraId="59A4C8E3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0FBB780B" w14:textId="77777777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>Production de code informatique</w:t>
            </w:r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1634595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25F8FDE9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2052882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5C31AB29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1755893263"/>
            <w:placeholder>
              <w:docPart w:val="47EF34851D03434EBCBF6C75F76B1D7B"/>
            </w:placeholder>
            <w:showingPlcHdr/>
          </w:sdtPr>
          <w:sdtContent>
            <w:tc>
              <w:tcPr>
                <w:tcW w:w="984" w:type="pct"/>
                <w:vAlign w:val="center"/>
              </w:tcPr>
              <w:p w14:paraId="788023BA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651986344"/>
            <w:placeholder>
              <w:docPart w:val="3B13EDC6A81F407AA5A4ED828A4353F8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66E77C9F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E724F0" w:rsidRPr="00DE45AF" w14:paraId="7D4167CA" w14:textId="77777777" w:rsidTr="00E724F0">
        <w:trPr>
          <w:trHeight w:val="53"/>
        </w:trPr>
        <w:tc>
          <w:tcPr>
            <w:tcW w:w="1057" w:type="pct"/>
            <w:vAlign w:val="center"/>
          </w:tcPr>
          <w:p w14:paraId="21BB803D" w14:textId="77777777" w:rsidR="00DE45AF" w:rsidRPr="00DE45AF" w:rsidRDefault="00DE45AF" w:rsidP="00806808">
            <w:pPr>
              <w:spacing w:before="60" w:after="60"/>
              <w:ind w:left="0"/>
              <w:rPr>
                <w:rFonts w:ascii="Figtree" w:hAnsi="Figtree" w:cstheme="majorHAnsi"/>
                <w:b/>
                <w:bCs/>
                <w:sz w:val="18"/>
                <w:szCs w:val="18"/>
              </w:rPr>
            </w:pPr>
            <w:r w:rsidRPr="00DE45AF">
              <w:rPr>
                <w:rFonts w:ascii="Figtree" w:hAnsi="Figtree" w:cstheme="majorHAnsi"/>
                <w:b/>
                <w:bCs/>
                <w:sz w:val="18"/>
                <w:szCs w:val="18"/>
              </w:rPr>
              <w:t xml:space="preserve">Autre(s) utilisation(s) : </w:t>
            </w:r>
            <w:sdt>
              <w:sdtPr>
                <w:rPr>
                  <w:rFonts w:ascii="Figtree" w:hAnsi="Figtree" w:cstheme="majorHAnsi"/>
                  <w:b/>
                  <w:bCs/>
                  <w:sz w:val="18"/>
                  <w:szCs w:val="18"/>
                </w:rPr>
                <w:id w:val="-750588199"/>
                <w:placeholder>
                  <w:docPart w:val="5E8FF5A1ECA34A34968BEB3350545EB1"/>
                </w:placeholder>
                <w:showingPlcHdr/>
              </w:sdtPr>
              <w:sdtContent>
                <w:r w:rsidRPr="00DE45AF">
                  <w:rPr>
                    <w:rStyle w:val="Textedelespacerserv"/>
                    <w:rFonts w:ascii="Figtree" w:hAnsi="Figtree" w:cstheme="majorHAnsi"/>
                    <w:b/>
                    <w:bCs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sdt>
          <w:sdtPr>
            <w:rPr>
              <w:rFonts w:ascii="Figtree" w:hAnsi="Figtree" w:cstheme="majorHAnsi"/>
              <w:sz w:val="18"/>
              <w:szCs w:val="18"/>
            </w:rPr>
            <w:id w:val="-1477371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31335A7C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433725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pct"/>
                <w:vAlign w:val="center"/>
              </w:tcPr>
              <w:p w14:paraId="1A2314FA" w14:textId="77777777" w:rsidR="00DE45AF" w:rsidRPr="00DE45AF" w:rsidRDefault="00DE45AF" w:rsidP="00806808">
                <w:pPr>
                  <w:spacing w:before="60" w:after="60"/>
                  <w:ind w:left="0"/>
                  <w:jc w:val="center"/>
                  <w:rPr>
                    <w:rFonts w:ascii="Figtree" w:hAnsi="Figtree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-1717582561"/>
            <w:placeholder>
              <w:docPart w:val="79D7C03736214AA0ACEA13D5C7F4151F"/>
            </w:placeholder>
            <w:showingPlcHdr/>
          </w:sdtPr>
          <w:sdtContent>
            <w:tc>
              <w:tcPr>
                <w:tcW w:w="984" w:type="pct"/>
                <w:vAlign w:val="center"/>
              </w:tcPr>
              <w:p w14:paraId="4EE86AB3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Figtree" w:hAnsi="Figtree" w:cstheme="majorHAnsi"/>
              <w:sz w:val="18"/>
              <w:szCs w:val="18"/>
            </w:rPr>
            <w:id w:val="527303922"/>
            <w:placeholder>
              <w:docPart w:val="11EB1145AE8242B2850A4D893470E8A7"/>
            </w:placeholder>
            <w:showingPlcHdr/>
          </w:sdtPr>
          <w:sdtContent>
            <w:tc>
              <w:tcPr>
                <w:tcW w:w="1972" w:type="pct"/>
                <w:vAlign w:val="center"/>
              </w:tcPr>
              <w:p w14:paraId="4552317D" w14:textId="77777777" w:rsidR="00DE45AF" w:rsidRPr="00DE45AF" w:rsidRDefault="00DE45AF" w:rsidP="00806808">
                <w:pPr>
                  <w:spacing w:before="60" w:after="60"/>
                  <w:ind w:left="0"/>
                  <w:rPr>
                    <w:rFonts w:ascii="Figtree" w:hAnsi="Figtree" w:cstheme="majorHAnsi"/>
                    <w:sz w:val="18"/>
                    <w:szCs w:val="18"/>
                  </w:rPr>
                </w:pPr>
                <w:r w:rsidRPr="00DE45AF">
                  <w:rPr>
                    <w:rStyle w:val="Textedelespacerserv"/>
                    <w:rFonts w:ascii="Figtree" w:hAnsi="Figtree" w:cstheme="majorHAnsi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</w:tbl>
    <w:p w14:paraId="5137B95A" w14:textId="77777777" w:rsidR="008C2F31" w:rsidRDefault="008C2F31" w:rsidP="00F01DB1">
      <w:pPr>
        <w:ind w:left="0"/>
      </w:pPr>
    </w:p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9999" w:themeFill="accent1" w:themeFillTint="66"/>
        <w:tblLook w:val="04A0" w:firstRow="1" w:lastRow="0" w:firstColumn="1" w:lastColumn="0" w:noHBand="0" w:noVBand="1"/>
      </w:tblPr>
      <w:tblGrid>
        <w:gridCol w:w="10064"/>
      </w:tblGrid>
      <w:tr w:rsidR="008C2F31" w:rsidRPr="00BF5F29" w14:paraId="4C0555DB" w14:textId="77777777" w:rsidTr="00F01DB1">
        <w:trPr>
          <w:trHeight w:val="471"/>
        </w:trPr>
        <w:tc>
          <w:tcPr>
            <w:tcW w:w="10064" w:type="dxa"/>
            <w:shd w:val="clear" w:color="auto" w:fill="E5F0F8"/>
          </w:tcPr>
          <w:p w14:paraId="61CE8D08" w14:textId="77777777" w:rsidR="008C2F31" w:rsidRPr="00BF5F29" w:rsidRDefault="008C2F31" w:rsidP="00D92ECB">
            <w:pPr>
              <w:ind w:left="0"/>
              <w:rPr>
                <w:rFonts w:ascii="Figtree" w:hAnsi="Figtree" w:cstheme="majorHAnsi"/>
                <w:b/>
                <w:bCs/>
                <w:sz w:val="20"/>
                <w:szCs w:val="20"/>
              </w:rPr>
            </w:pPr>
            <w:r>
              <w:rPr>
                <w:rFonts w:ascii="Figtree" w:hAnsi="Figtree" w:cstheme="majorHAnsi"/>
                <w:b/>
                <w:bCs/>
                <w:sz w:val="20"/>
                <w:szCs w:val="20"/>
              </w:rPr>
              <w:t>MISE EN CONTEXTE SUR L’APPORT, LES ENJEUX ET LES LIMITES DE VOTRE UTILISATION DE I’IAG DANS CE TRAVAIL (Optionnel)</w:t>
            </w:r>
          </w:p>
        </w:tc>
      </w:tr>
    </w:tbl>
    <w:p w14:paraId="03BB8642" w14:textId="77777777" w:rsidR="008C2F31" w:rsidRDefault="008C2F31" w:rsidP="008C2F31">
      <w:pPr>
        <w:rPr>
          <w:rFonts w:ascii="Garamond" w:hAnsi="Garamond"/>
          <w:b/>
          <w:bCs/>
        </w:rPr>
      </w:pPr>
    </w:p>
    <w:sdt>
      <w:sdtPr>
        <w:rPr>
          <w:rFonts w:ascii="Figtree" w:hAnsi="Figtree" w:cstheme="majorHAnsi"/>
          <w:sz w:val="18"/>
          <w:szCs w:val="18"/>
        </w:rPr>
        <w:id w:val="-1223359700"/>
        <w:placeholder>
          <w:docPart w:val="37B0A972B6F842DAB0944DEB5D1B1463"/>
        </w:placeholder>
      </w:sdtPr>
      <w:sdtContent>
        <w:p w14:paraId="4C1A4155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26492BED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6026F8F7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5229FBB6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2FAA691C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378F118B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06A0C815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61288526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6A88F37F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22F2302C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402EC414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5D2500AA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6F976BF2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1F151C3A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07E8938C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0071175D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0D99F26D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  <w:p w14:paraId="65F5F672" w14:textId="77777777" w:rsidR="00E724F0" w:rsidRDefault="00E724F0" w:rsidP="00E724F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60"/>
            <w:ind w:left="0"/>
            <w:rPr>
              <w:rFonts w:ascii="Figtree" w:hAnsi="Figtree" w:cstheme="majorHAnsi"/>
              <w:sz w:val="18"/>
              <w:szCs w:val="18"/>
            </w:rPr>
          </w:pPr>
        </w:p>
        <w:p w14:paraId="27FC5742" w14:textId="77777777" w:rsidR="003779CE" w:rsidRPr="00E724F0" w:rsidRDefault="00000000" w:rsidP="00E724F0">
          <w:pPr>
            <w:spacing w:before="60" w:after="60"/>
            <w:ind w:left="0"/>
            <w:rPr>
              <w:rFonts w:ascii="Figtree" w:hAnsi="Figtree" w:cstheme="majorHAnsi"/>
              <w:bCs/>
              <w:sz w:val="18"/>
              <w:szCs w:val="18"/>
            </w:rPr>
          </w:pPr>
        </w:p>
      </w:sdtContent>
    </w:sdt>
    <w:sectPr w:rsidR="003779CE" w:rsidRPr="00E724F0" w:rsidSect="00DE45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7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ACC0" w14:textId="77777777" w:rsidR="00F96260" w:rsidRDefault="00F96260" w:rsidP="006D723A">
      <w:pPr>
        <w:spacing w:line="240" w:lineRule="auto"/>
      </w:pPr>
      <w:r>
        <w:separator/>
      </w:r>
    </w:p>
  </w:endnote>
  <w:endnote w:type="continuationSeparator" w:id="0">
    <w:p w14:paraId="3BB6A125" w14:textId="77777777" w:rsidR="00F96260" w:rsidRDefault="00F96260" w:rsidP="006D72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gtree Light">
    <w:altName w:val="Calibri"/>
    <w:charset w:val="00"/>
    <w:family w:val="auto"/>
    <w:pitch w:val="variable"/>
    <w:sig w:usb0="A000006F" w:usb1="0000007B" w:usb2="00000000" w:usb3="00000000" w:csb0="00000093" w:csb1="00000000"/>
  </w:font>
  <w:font w:name="Figtree SemiBold">
    <w:altName w:val="Calibri"/>
    <w:charset w:val="00"/>
    <w:family w:val="auto"/>
    <w:pitch w:val="variable"/>
    <w:sig w:usb0="A000006F" w:usb1="0000007B" w:usb2="00000000" w:usb3="00000000" w:csb0="00000093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CE40" w14:textId="77777777" w:rsidR="00A67A3B" w:rsidRDefault="00A67A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6C66" w14:textId="77777777" w:rsidR="00D71F5D" w:rsidRDefault="00924004" w:rsidP="00D71F5D">
    <w:pPr>
      <w:pStyle w:val="Pied"/>
    </w:pPr>
    <w:r>
      <w:rPr>
        <w:noProof/>
      </w:rPr>
      <w:t>CC-0 (Domaine public)</w:t>
    </w:r>
  </w:p>
  <w:p w14:paraId="3E948C4D" w14:textId="5D541E0D" w:rsidR="006D723A" w:rsidRDefault="00D71F5D" w:rsidP="00021243">
    <w:pPr>
      <w:pStyle w:val="Pied"/>
    </w:pPr>
    <w:r>
      <w:t xml:space="preserve">Dernière mise à jour du document : </w:t>
    </w:r>
    <w:r w:rsidR="00851B92">
      <w:t>12 décembre</w:t>
    </w:r>
    <w:r w:rsidR="00924004"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87D1E" w14:textId="77777777" w:rsidR="00924004" w:rsidRDefault="00924004" w:rsidP="00924004">
    <w:pPr>
      <w:pStyle w:val="Pied"/>
    </w:pPr>
    <w:r>
      <w:rPr>
        <w:noProof/>
      </w:rPr>
      <w:t>CC-0 (Domaine public)</w:t>
    </w:r>
  </w:p>
  <w:p w14:paraId="0F14B8C0" w14:textId="382D2BB0" w:rsidR="00924004" w:rsidRDefault="00924004" w:rsidP="00924004">
    <w:pPr>
      <w:pStyle w:val="Pied"/>
    </w:pPr>
    <w:r>
      <w:t xml:space="preserve">Dernière mise à jour du document : </w:t>
    </w:r>
    <w:r w:rsidR="00851B92">
      <w:t>12 décembre</w:t>
    </w:r>
    <w:r>
      <w:t xml:space="preserve"> 2025</w:t>
    </w:r>
  </w:p>
  <w:p w14:paraId="290050DA" w14:textId="77777777" w:rsidR="00021243" w:rsidRPr="00924004" w:rsidRDefault="00021243" w:rsidP="009240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8BF4" w14:textId="77777777" w:rsidR="00F96260" w:rsidRDefault="00F96260" w:rsidP="006D723A">
      <w:pPr>
        <w:spacing w:line="240" w:lineRule="auto"/>
      </w:pPr>
      <w:r>
        <w:separator/>
      </w:r>
    </w:p>
  </w:footnote>
  <w:footnote w:type="continuationSeparator" w:id="0">
    <w:p w14:paraId="037DF4EF" w14:textId="77777777" w:rsidR="00F96260" w:rsidRDefault="00F96260" w:rsidP="006D72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45F4" w14:textId="77777777" w:rsidR="00A67A3B" w:rsidRDefault="00A67A3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CE41" w14:textId="4FDEBEB8" w:rsidR="00D71F5D" w:rsidRDefault="00851B92" w:rsidP="00DE45AF">
    <w:pPr>
      <w:pStyle w:val="Tte"/>
      <w:pBdr>
        <w:bottom w:val="none" w:sz="0" w:space="0" w:color="auto"/>
      </w:pBdr>
      <w:ind w:left="0"/>
    </w:pPr>
    <w:r>
      <w:drawing>
        <wp:anchor distT="0" distB="0" distL="114300" distR="114300" simplePos="0" relativeHeight="251663360" behindDoc="1" locked="0" layoutInCell="1" allowOverlap="1" wp14:anchorId="7C2E388D" wp14:editId="5E6B629E">
          <wp:simplePos x="0" y="0"/>
          <wp:positionH relativeFrom="column">
            <wp:posOffset>5158740</wp:posOffset>
          </wp:positionH>
          <wp:positionV relativeFrom="paragraph">
            <wp:posOffset>121285</wp:posOffset>
          </wp:positionV>
          <wp:extent cx="1143000" cy="512064"/>
          <wp:effectExtent l="0" t="0" r="0" b="2540"/>
          <wp:wrapTight wrapText="bothSides">
            <wp:wrapPolygon edited="0">
              <wp:start x="0" y="0"/>
              <wp:lineTo x="0" y="20903"/>
              <wp:lineTo x="21240" y="20903"/>
              <wp:lineTo x="21240" y="0"/>
              <wp:lineTo x="0" y="0"/>
            </wp:wrapPolygon>
          </wp:wrapTight>
          <wp:docPr id="60110578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944757" name="Image 4699447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12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D18C7A" w14:textId="62CF9046" w:rsidR="00D71F5D" w:rsidRDefault="00D71F5D" w:rsidP="00DE45AF">
    <w:pPr>
      <w:pStyle w:val="Tte"/>
      <w:pBdr>
        <w:bottom w:val="none" w:sz="0" w:space="0" w:color="auto"/>
      </w:pBdr>
      <w:ind w:left="0"/>
    </w:pPr>
  </w:p>
  <w:p w14:paraId="682A928C" w14:textId="77777777" w:rsidR="00EC6CAF" w:rsidRDefault="00EC6CAF" w:rsidP="00851B92">
    <w:pPr>
      <w:pStyle w:val="Tte"/>
      <w:ind w:left="0"/>
    </w:pPr>
    <w:r>
      <w:t>Ce document a été élaboré à partir de la déclaration de</w:t>
    </w:r>
    <w:r>
      <w:t xml:space="preserve"> </w:t>
    </w:r>
    <w:r w:rsidR="00851B92">
      <w:t xml:space="preserve">l’Université de Montréal </w:t>
    </w:r>
  </w:p>
  <w:p w14:paraId="013B8746" w14:textId="3DC92203" w:rsidR="00851B92" w:rsidRDefault="00851B92" w:rsidP="00851B92">
    <w:pPr>
      <w:pStyle w:val="Tte"/>
      <w:ind w:left="0"/>
    </w:pPr>
    <w:r>
      <w:t xml:space="preserve">disponible en ligne à l’adresse </w:t>
    </w:r>
    <w:hyperlink r:id="rId2" w:history="1">
      <w:r w:rsidRPr="009B63A7">
        <w:rPr>
          <w:rStyle w:val="Lienhypertexte"/>
        </w:rPr>
        <w:t>https://bib.umontreal.ca</w:t>
      </w:r>
    </w:hyperlink>
    <w:r>
      <w:t xml:space="preserve"> </w:t>
    </w:r>
  </w:p>
  <w:p w14:paraId="7B7D5FAF" w14:textId="77777777" w:rsidR="00DE45AF" w:rsidRDefault="00DE45AF" w:rsidP="00DE45AF">
    <w:pPr>
      <w:pStyle w:val="Tte"/>
      <w:pBdr>
        <w:bottom w:val="none" w:sz="0" w:space="0" w:color="auto"/>
      </w:pBdr>
      <w:ind w:left="0"/>
    </w:pPr>
  </w:p>
  <w:p w14:paraId="13CCB2D0" w14:textId="77777777" w:rsidR="00DE45AF" w:rsidRDefault="00DE45AF" w:rsidP="00DE45AF">
    <w:pPr>
      <w:pStyle w:val="Tte"/>
      <w:pBdr>
        <w:bottom w:val="none" w:sz="0" w:space="0" w:color="auto"/>
      </w:pBd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EA949" w14:textId="00CC763E" w:rsidR="00021243" w:rsidRDefault="00021243" w:rsidP="00021243">
    <w:pPr>
      <w:pStyle w:val="Tte"/>
      <w:ind w:left="0"/>
    </w:pPr>
  </w:p>
  <w:p w14:paraId="28E142D7" w14:textId="3EE0E750" w:rsidR="00021243" w:rsidRDefault="00851B92" w:rsidP="00021243">
    <w:pPr>
      <w:pStyle w:val="Tte"/>
      <w:ind w:left="0"/>
    </w:pPr>
    <w:r>
      <w:drawing>
        <wp:anchor distT="0" distB="0" distL="114300" distR="114300" simplePos="0" relativeHeight="251661312" behindDoc="1" locked="0" layoutInCell="1" allowOverlap="1" wp14:anchorId="00039771" wp14:editId="1D209C6D">
          <wp:simplePos x="0" y="0"/>
          <wp:positionH relativeFrom="column">
            <wp:posOffset>5282565</wp:posOffset>
          </wp:positionH>
          <wp:positionV relativeFrom="paragraph">
            <wp:posOffset>4445</wp:posOffset>
          </wp:positionV>
          <wp:extent cx="1143000" cy="512064"/>
          <wp:effectExtent l="0" t="0" r="0" b="2540"/>
          <wp:wrapTight wrapText="bothSides">
            <wp:wrapPolygon edited="0">
              <wp:start x="0" y="0"/>
              <wp:lineTo x="0" y="20903"/>
              <wp:lineTo x="21240" y="20903"/>
              <wp:lineTo x="21240" y="0"/>
              <wp:lineTo x="0" y="0"/>
            </wp:wrapPolygon>
          </wp:wrapTight>
          <wp:docPr id="4699447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944757" name="Image 4699447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12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50D17C" w14:textId="77777777" w:rsidR="00EC6CAF" w:rsidRDefault="00A67A3B" w:rsidP="00021243">
    <w:pPr>
      <w:pStyle w:val="Tte"/>
      <w:ind w:left="0"/>
    </w:pPr>
    <w:r>
      <w:t>C</w:t>
    </w:r>
    <w:r w:rsidR="00021243">
      <w:t xml:space="preserve">e document </w:t>
    </w:r>
    <w:r w:rsidR="00851B92">
      <w:t xml:space="preserve">a été élaboré </w:t>
    </w:r>
    <w:r>
      <w:t>à partir de la déclaration de</w:t>
    </w:r>
    <w:r w:rsidR="00851B92">
      <w:t xml:space="preserve"> l’Université de Montréal </w:t>
    </w:r>
  </w:p>
  <w:p w14:paraId="64CE0C78" w14:textId="4444ED4F" w:rsidR="00021243" w:rsidRDefault="00021243" w:rsidP="00021243">
    <w:pPr>
      <w:pStyle w:val="Tte"/>
      <w:ind w:left="0"/>
    </w:pPr>
    <w:r>
      <w:t xml:space="preserve">disponible en ligne à l’adresse </w:t>
    </w:r>
    <w:hyperlink r:id="rId2" w:history="1">
      <w:r w:rsidRPr="009B63A7">
        <w:rPr>
          <w:rStyle w:val="Lienhypertexte"/>
        </w:rPr>
        <w:t>https://bib.umontreal.ca</w:t>
      </w:r>
    </w:hyperlink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A4FF7"/>
    <w:multiLevelType w:val="multilevel"/>
    <w:tmpl w:val="68F4B9B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D2E53E9"/>
    <w:multiLevelType w:val="hybridMultilevel"/>
    <w:tmpl w:val="A8EE451C"/>
    <w:lvl w:ilvl="0" w:tplc="32126C84">
      <w:start w:val="1"/>
      <w:numFmt w:val="bullet"/>
      <w:lvlText w:val=""/>
      <w:lvlJc w:val="left"/>
      <w:pPr>
        <w:ind w:left="1429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8634E12"/>
    <w:multiLevelType w:val="hybridMultilevel"/>
    <w:tmpl w:val="67FED97E"/>
    <w:lvl w:ilvl="0" w:tplc="6CF688A8">
      <w:start w:val="1"/>
      <w:numFmt w:val="bullet"/>
      <w:pStyle w:val="Paragraphedelist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0123977">
    <w:abstractNumId w:val="0"/>
  </w:num>
  <w:num w:numId="2" w16cid:durableId="611595310">
    <w:abstractNumId w:val="0"/>
  </w:num>
  <w:num w:numId="3" w16cid:durableId="1426926647">
    <w:abstractNumId w:val="0"/>
  </w:num>
  <w:num w:numId="4" w16cid:durableId="612444843">
    <w:abstractNumId w:val="0"/>
  </w:num>
  <w:num w:numId="5" w16cid:durableId="1121999363">
    <w:abstractNumId w:val="0"/>
  </w:num>
  <w:num w:numId="6" w16cid:durableId="276185961">
    <w:abstractNumId w:val="0"/>
  </w:num>
  <w:num w:numId="7" w16cid:durableId="412893621">
    <w:abstractNumId w:val="0"/>
  </w:num>
  <w:num w:numId="8" w16cid:durableId="1852841826">
    <w:abstractNumId w:val="0"/>
  </w:num>
  <w:num w:numId="9" w16cid:durableId="1947617236">
    <w:abstractNumId w:val="0"/>
  </w:num>
  <w:num w:numId="10" w16cid:durableId="269510574">
    <w:abstractNumId w:val="0"/>
  </w:num>
  <w:num w:numId="11" w16cid:durableId="221523410">
    <w:abstractNumId w:val="0"/>
  </w:num>
  <w:num w:numId="12" w16cid:durableId="371151487">
    <w:abstractNumId w:val="0"/>
  </w:num>
  <w:num w:numId="13" w16cid:durableId="1285698051">
    <w:abstractNumId w:val="0"/>
  </w:num>
  <w:num w:numId="14" w16cid:durableId="620959753">
    <w:abstractNumId w:val="0"/>
  </w:num>
  <w:num w:numId="15" w16cid:durableId="1440376124">
    <w:abstractNumId w:val="0"/>
  </w:num>
  <w:num w:numId="16" w16cid:durableId="2056808204">
    <w:abstractNumId w:val="0"/>
  </w:num>
  <w:num w:numId="17" w16cid:durableId="641497401">
    <w:abstractNumId w:val="0"/>
  </w:num>
  <w:num w:numId="18" w16cid:durableId="751007260">
    <w:abstractNumId w:val="0"/>
  </w:num>
  <w:num w:numId="19" w16cid:durableId="242683868">
    <w:abstractNumId w:val="0"/>
  </w:num>
  <w:num w:numId="20" w16cid:durableId="1640452865">
    <w:abstractNumId w:val="0"/>
  </w:num>
  <w:num w:numId="21" w16cid:durableId="1664628038">
    <w:abstractNumId w:val="0"/>
  </w:num>
  <w:num w:numId="22" w16cid:durableId="1577007833">
    <w:abstractNumId w:val="0"/>
  </w:num>
  <w:num w:numId="23" w16cid:durableId="2012829879">
    <w:abstractNumId w:val="0"/>
  </w:num>
  <w:num w:numId="24" w16cid:durableId="993294864">
    <w:abstractNumId w:val="0"/>
  </w:num>
  <w:num w:numId="25" w16cid:durableId="2060978185">
    <w:abstractNumId w:val="0"/>
  </w:num>
  <w:num w:numId="26" w16cid:durableId="1402215058">
    <w:abstractNumId w:val="0"/>
  </w:num>
  <w:num w:numId="27" w16cid:durableId="1188180534">
    <w:abstractNumId w:val="0"/>
  </w:num>
  <w:num w:numId="28" w16cid:durableId="200630979">
    <w:abstractNumId w:val="0"/>
  </w:num>
  <w:num w:numId="29" w16cid:durableId="928734194">
    <w:abstractNumId w:val="0"/>
  </w:num>
  <w:num w:numId="30" w16cid:durableId="2039894272">
    <w:abstractNumId w:val="0"/>
  </w:num>
  <w:num w:numId="31" w16cid:durableId="1845782911">
    <w:abstractNumId w:val="0"/>
  </w:num>
  <w:num w:numId="32" w16cid:durableId="1877233881">
    <w:abstractNumId w:val="0"/>
  </w:num>
  <w:num w:numId="33" w16cid:durableId="1788573637">
    <w:abstractNumId w:val="0"/>
  </w:num>
  <w:num w:numId="34" w16cid:durableId="735124922">
    <w:abstractNumId w:val="0"/>
  </w:num>
  <w:num w:numId="35" w16cid:durableId="1112935494">
    <w:abstractNumId w:val="1"/>
  </w:num>
  <w:num w:numId="36" w16cid:durableId="533034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04"/>
    <w:rsid w:val="00021243"/>
    <w:rsid w:val="00022521"/>
    <w:rsid w:val="00027040"/>
    <w:rsid w:val="000365BD"/>
    <w:rsid w:val="00040D79"/>
    <w:rsid w:val="000431EB"/>
    <w:rsid w:val="00067A7C"/>
    <w:rsid w:val="00077B10"/>
    <w:rsid w:val="0011384A"/>
    <w:rsid w:val="001257FA"/>
    <w:rsid w:val="001C64D3"/>
    <w:rsid w:val="001D1472"/>
    <w:rsid w:val="00260806"/>
    <w:rsid w:val="00285A1A"/>
    <w:rsid w:val="002A6F5F"/>
    <w:rsid w:val="002B2B2A"/>
    <w:rsid w:val="003531EC"/>
    <w:rsid w:val="003763B8"/>
    <w:rsid w:val="003779CE"/>
    <w:rsid w:val="00392BCD"/>
    <w:rsid w:val="003B7106"/>
    <w:rsid w:val="003F574B"/>
    <w:rsid w:val="004B109C"/>
    <w:rsid w:val="00501B2B"/>
    <w:rsid w:val="00545894"/>
    <w:rsid w:val="005722FE"/>
    <w:rsid w:val="00584174"/>
    <w:rsid w:val="00594B3E"/>
    <w:rsid w:val="005A041D"/>
    <w:rsid w:val="005B2E80"/>
    <w:rsid w:val="005F1DF5"/>
    <w:rsid w:val="006162AF"/>
    <w:rsid w:val="00622E82"/>
    <w:rsid w:val="0069530A"/>
    <w:rsid w:val="006B1F7A"/>
    <w:rsid w:val="006B5E7C"/>
    <w:rsid w:val="006C0CA1"/>
    <w:rsid w:val="006D723A"/>
    <w:rsid w:val="00712DB1"/>
    <w:rsid w:val="007421F5"/>
    <w:rsid w:val="007A643B"/>
    <w:rsid w:val="007B0509"/>
    <w:rsid w:val="007C0D18"/>
    <w:rsid w:val="007D50A9"/>
    <w:rsid w:val="007E28E1"/>
    <w:rsid w:val="007F34D1"/>
    <w:rsid w:val="007F5ED1"/>
    <w:rsid w:val="00806808"/>
    <w:rsid w:val="00817F8E"/>
    <w:rsid w:val="00824107"/>
    <w:rsid w:val="00851B92"/>
    <w:rsid w:val="00864618"/>
    <w:rsid w:val="008837BB"/>
    <w:rsid w:val="008948EC"/>
    <w:rsid w:val="008C2F31"/>
    <w:rsid w:val="008C4A8A"/>
    <w:rsid w:val="00924004"/>
    <w:rsid w:val="009267D0"/>
    <w:rsid w:val="00935B21"/>
    <w:rsid w:val="00995DF0"/>
    <w:rsid w:val="009A30E2"/>
    <w:rsid w:val="009C055A"/>
    <w:rsid w:val="009C194E"/>
    <w:rsid w:val="009E1960"/>
    <w:rsid w:val="00A07E42"/>
    <w:rsid w:val="00A20EC9"/>
    <w:rsid w:val="00A318B0"/>
    <w:rsid w:val="00A336B3"/>
    <w:rsid w:val="00A67A3B"/>
    <w:rsid w:val="00A87A0A"/>
    <w:rsid w:val="00AA4E5D"/>
    <w:rsid w:val="00B0400B"/>
    <w:rsid w:val="00B357E2"/>
    <w:rsid w:val="00B42EF6"/>
    <w:rsid w:val="00B54B1E"/>
    <w:rsid w:val="00B7785A"/>
    <w:rsid w:val="00BF5F29"/>
    <w:rsid w:val="00C97270"/>
    <w:rsid w:val="00CA1B9C"/>
    <w:rsid w:val="00D15D18"/>
    <w:rsid w:val="00D16142"/>
    <w:rsid w:val="00D56896"/>
    <w:rsid w:val="00D71F5D"/>
    <w:rsid w:val="00DC33B6"/>
    <w:rsid w:val="00DD7E3D"/>
    <w:rsid w:val="00DE45AF"/>
    <w:rsid w:val="00E57B4A"/>
    <w:rsid w:val="00E71070"/>
    <w:rsid w:val="00E724F0"/>
    <w:rsid w:val="00E741E2"/>
    <w:rsid w:val="00E92A92"/>
    <w:rsid w:val="00EC6CAF"/>
    <w:rsid w:val="00F01DB1"/>
    <w:rsid w:val="00F01E79"/>
    <w:rsid w:val="00F1446E"/>
    <w:rsid w:val="00F22E5C"/>
    <w:rsid w:val="00F22E90"/>
    <w:rsid w:val="00F3231C"/>
    <w:rsid w:val="00F90989"/>
    <w:rsid w:val="00F94C99"/>
    <w:rsid w:val="00F96260"/>
    <w:rsid w:val="00F9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B8ED64"/>
  <w15:chartTrackingRefBased/>
  <w15:docId w15:val="{487F0E7E-0A09-4CA9-9FB3-B3AC3025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DB1"/>
    <w:pPr>
      <w:spacing w:before="120" w:after="0"/>
      <w:ind w:left="720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94B3E"/>
    <w:pPr>
      <w:keepNext/>
      <w:keepLines/>
      <w:spacing w:before="240"/>
      <w:ind w:left="708"/>
      <w:outlineLvl w:val="0"/>
    </w:pPr>
    <w:rPr>
      <w:rFonts w:asciiTheme="majorHAnsi" w:eastAsiaTheme="majorEastAsia" w:hAnsiTheme="majorHAnsi" w:cstheme="majorBidi"/>
      <w:color w:val="000000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864618"/>
    <w:pPr>
      <w:keepNext/>
      <w:keepLines/>
      <w:spacing w:before="160"/>
      <w:ind w:left="708"/>
      <w:outlineLvl w:val="1"/>
    </w:pPr>
    <w:rPr>
      <w:rFonts w:asciiTheme="majorHAnsi" w:eastAsiaTheme="majorEastAsia" w:hAnsiTheme="majorHAnsi" w:cstheme="majorBidi"/>
      <w:color w:val="000000" w:themeColor="accent1" w:themeShade="BF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021243"/>
    <w:pPr>
      <w:keepNext/>
      <w:keepLines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D71F5D"/>
    <w:pPr>
      <w:keepNext/>
      <w:keepLines/>
      <w:spacing w:before="40"/>
      <w:ind w:left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1F5D"/>
    <w:pPr>
      <w:keepNext/>
      <w:keepLines/>
      <w:spacing w:before="40"/>
      <w:ind w:left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1243"/>
    <w:pPr>
      <w:keepNext/>
      <w:keepLines/>
      <w:numPr>
        <w:ilvl w:val="5"/>
        <w:numId w:val="34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1243"/>
    <w:pPr>
      <w:keepNext/>
      <w:keepLines/>
      <w:numPr>
        <w:ilvl w:val="6"/>
        <w:numId w:val="3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1243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1243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tere">
    <w:name w:val="entere"/>
    <w:basedOn w:val="Normal"/>
    <w:link w:val="entereCar"/>
    <w:rsid w:val="0069530A"/>
    <w:pPr>
      <w:pBdr>
        <w:bottom w:val="single" w:sz="12" w:space="1" w:color="auto"/>
      </w:pBdr>
      <w:tabs>
        <w:tab w:val="center" w:pos="4320"/>
        <w:tab w:val="right" w:pos="8640"/>
      </w:tabs>
      <w:spacing w:line="240" w:lineRule="auto"/>
    </w:pPr>
    <w:rPr>
      <w:rFonts w:eastAsiaTheme="minorEastAsia"/>
      <w:bCs/>
      <w:color w:val="262626" w:themeColor="text2"/>
      <w:szCs w:val="24"/>
      <w:lang w:eastAsia="fr-FR"/>
    </w:rPr>
  </w:style>
  <w:style w:type="character" w:customStyle="1" w:styleId="entereCar">
    <w:name w:val="entere Car"/>
    <w:basedOn w:val="Policepardfaut"/>
    <w:link w:val="entere"/>
    <w:rsid w:val="0069530A"/>
    <w:rPr>
      <w:rFonts w:eastAsiaTheme="minorEastAsia"/>
      <w:bCs/>
      <w:color w:val="262626" w:themeColor="text2"/>
      <w:sz w:val="20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94B3E"/>
    <w:rPr>
      <w:rFonts w:asciiTheme="majorHAnsi" w:eastAsiaTheme="majorEastAsia" w:hAnsiTheme="majorHAnsi" w:cstheme="majorBidi"/>
      <w:color w:val="000000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864618"/>
    <w:rPr>
      <w:rFonts w:asciiTheme="majorHAnsi" w:eastAsiaTheme="majorEastAsia" w:hAnsiTheme="majorHAnsi" w:cstheme="majorBidi"/>
      <w:color w:val="000000" w:themeColor="accent1" w:themeShade="BF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21243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customStyle="1" w:styleId="entete">
    <w:name w:val="entete"/>
    <w:basedOn w:val="Normal"/>
    <w:link w:val="enteteCar"/>
    <w:rsid w:val="003763B8"/>
    <w:pPr>
      <w:pBdr>
        <w:bottom w:val="single" w:sz="4" w:space="1" w:color="404040" w:themeColor="text1" w:themeTint="BF"/>
      </w:pBdr>
      <w:tabs>
        <w:tab w:val="center" w:pos="4320"/>
        <w:tab w:val="right" w:pos="8640"/>
      </w:tabs>
      <w:spacing w:line="240" w:lineRule="auto"/>
    </w:pPr>
    <w:rPr>
      <w:rFonts w:eastAsiaTheme="minorEastAsia"/>
      <w:bCs/>
      <w:color w:val="262626" w:themeColor="text2"/>
      <w:szCs w:val="24"/>
      <w:lang w:eastAsia="fr-FR"/>
    </w:rPr>
  </w:style>
  <w:style w:type="character" w:customStyle="1" w:styleId="enteteCar">
    <w:name w:val="entete Car"/>
    <w:basedOn w:val="Policepardfaut"/>
    <w:link w:val="entete"/>
    <w:rsid w:val="003763B8"/>
    <w:rPr>
      <w:rFonts w:eastAsiaTheme="minorEastAsia"/>
      <w:bCs/>
      <w:color w:val="262626" w:themeColor="text2"/>
      <w:sz w:val="20"/>
      <w:szCs w:val="24"/>
      <w:lang w:eastAsia="fr-FR"/>
    </w:rPr>
  </w:style>
  <w:style w:type="paragraph" w:customStyle="1" w:styleId="pied-de-page">
    <w:name w:val="pied-de-page"/>
    <w:basedOn w:val="Pieddepage"/>
    <w:link w:val="pied-de-pageCar"/>
    <w:rsid w:val="003763B8"/>
    <w:pPr>
      <w:pBdr>
        <w:top w:val="single" w:sz="4" w:space="1" w:color="404040" w:themeColor="text1" w:themeTint="BF"/>
      </w:pBdr>
      <w:tabs>
        <w:tab w:val="clear" w:pos="8640"/>
        <w:tab w:val="left" w:pos="15528"/>
      </w:tabs>
    </w:pPr>
  </w:style>
  <w:style w:type="character" w:customStyle="1" w:styleId="pied-de-pageCar">
    <w:name w:val="pied-de-page Car"/>
    <w:basedOn w:val="PieddepageCar"/>
    <w:link w:val="pied-de-page"/>
    <w:rsid w:val="003763B8"/>
  </w:style>
  <w:style w:type="paragraph" w:styleId="Pieddepage">
    <w:name w:val="footer"/>
    <w:basedOn w:val="Normal"/>
    <w:link w:val="PieddepageCar"/>
    <w:uiPriority w:val="99"/>
    <w:unhideWhenUsed/>
    <w:rsid w:val="003763B8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63B8"/>
  </w:style>
  <w:style w:type="paragraph" w:customStyle="1" w:styleId="Adresse-guide">
    <w:name w:val="Adresse-guide"/>
    <w:basedOn w:val="Normal"/>
    <w:link w:val="Adresse-guideCar"/>
    <w:qFormat/>
    <w:rsid w:val="00021243"/>
    <w:pPr>
      <w:spacing w:line="240" w:lineRule="auto"/>
      <w:jc w:val="right"/>
    </w:pPr>
    <w:rPr>
      <w:rFonts w:asciiTheme="majorHAnsi" w:hAnsiTheme="majorHAnsi"/>
      <w:b/>
      <w:i/>
      <w:color w:val="808080" w:themeColor="background1" w:themeShade="80"/>
      <w:sz w:val="20"/>
      <w:u w:val="single"/>
    </w:rPr>
  </w:style>
  <w:style w:type="character" w:customStyle="1" w:styleId="Adresse-guideCar">
    <w:name w:val="Adresse-guide Car"/>
    <w:basedOn w:val="Policepardfaut"/>
    <w:link w:val="Adresse-guide"/>
    <w:rsid w:val="00021243"/>
    <w:rPr>
      <w:rFonts w:asciiTheme="majorHAnsi" w:hAnsiTheme="majorHAnsi"/>
      <w:b/>
      <w:i/>
      <w:color w:val="808080" w:themeColor="background1" w:themeShade="80"/>
      <w:sz w:val="20"/>
      <w:u w:val="single"/>
    </w:rPr>
  </w:style>
  <w:style w:type="paragraph" w:customStyle="1" w:styleId="Ressourcesenligne">
    <w:name w:val="Ressources en ligne"/>
    <w:basedOn w:val="Normal"/>
    <w:link w:val="RessourcesenligneCar"/>
    <w:autoRedefine/>
    <w:qFormat/>
    <w:rsid w:val="00021243"/>
    <w:pPr>
      <w:shd w:val="clear" w:color="auto" w:fill="262626" w:themeFill="text2"/>
    </w:pPr>
    <w:rPr>
      <w:color w:val="FFFFFF" w:themeColor="background1"/>
      <w:sz w:val="20"/>
    </w:rPr>
  </w:style>
  <w:style w:type="character" w:customStyle="1" w:styleId="RessourcesenligneCar">
    <w:name w:val="Ressources en ligne Car"/>
    <w:basedOn w:val="Policepardfaut"/>
    <w:link w:val="Ressourcesenligne"/>
    <w:rsid w:val="00021243"/>
    <w:rPr>
      <w:color w:val="FFFFFF" w:themeColor="background1"/>
      <w:sz w:val="20"/>
      <w:shd w:val="clear" w:color="auto" w:fill="262626" w:themeFill="text2"/>
    </w:rPr>
  </w:style>
  <w:style w:type="paragraph" w:customStyle="1" w:styleId="Parenthses">
    <w:name w:val="Parenthèses"/>
    <w:basedOn w:val="Normal"/>
    <w:link w:val="ParenthsesCar"/>
    <w:qFormat/>
    <w:rsid w:val="00021243"/>
    <w:pPr>
      <w:spacing w:line="240" w:lineRule="auto"/>
    </w:pPr>
    <w:rPr>
      <w:color w:val="404040" w:themeColor="text1" w:themeTint="BF"/>
      <w:sz w:val="18"/>
    </w:rPr>
  </w:style>
  <w:style w:type="character" w:customStyle="1" w:styleId="ParenthsesCar">
    <w:name w:val="Parenthèses Car"/>
    <w:basedOn w:val="Policepardfaut"/>
    <w:link w:val="Parenthses"/>
    <w:rsid w:val="00021243"/>
    <w:rPr>
      <w:color w:val="404040" w:themeColor="text1" w:themeTint="BF"/>
      <w:sz w:val="18"/>
    </w:rPr>
  </w:style>
  <w:style w:type="paragraph" w:customStyle="1" w:styleId="Pied">
    <w:name w:val="Pied"/>
    <w:basedOn w:val="Pieddepage"/>
    <w:link w:val="PiedCar"/>
    <w:autoRedefine/>
    <w:qFormat/>
    <w:rsid w:val="00021243"/>
    <w:pPr>
      <w:pBdr>
        <w:top w:val="single" w:sz="4" w:space="1" w:color="auto"/>
      </w:pBdr>
      <w:tabs>
        <w:tab w:val="clear" w:pos="4320"/>
        <w:tab w:val="clear" w:pos="8640"/>
      </w:tabs>
      <w:ind w:left="0"/>
    </w:pPr>
    <w:rPr>
      <w:color w:val="404040" w:themeColor="text1" w:themeTint="BF"/>
      <w:sz w:val="18"/>
    </w:rPr>
  </w:style>
  <w:style w:type="character" w:customStyle="1" w:styleId="PiedCar">
    <w:name w:val="Pied Car"/>
    <w:basedOn w:val="PieddepageCar"/>
    <w:link w:val="Pied"/>
    <w:rsid w:val="00021243"/>
    <w:rPr>
      <w:color w:val="404040" w:themeColor="text1" w:themeTint="BF"/>
      <w:sz w:val="18"/>
    </w:rPr>
  </w:style>
  <w:style w:type="paragraph" w:customStyle="1" w:styleId="Tte">
    <w:name w:val="Tête"/>
    <w:basedOn w:val="En-tte"/>
    <w:link w:val="TteCar"/>
    <w:autoRedefine/>
    <w:qFormat/>
    <w:rsid w:val="00021243"/>
    <w:pPr>
      <w:pBdr>
        <w:bottom w:val="single" w:sz="4" w:space="1" w:color="auto"/>
      </w:pBdr>
      <w:tabs>
        <w:tab w:val="clear" w:pos="8640"/>
      </w:tabs>
      <w:spacing w:before="0"/>
    </w:pPr>
    <w:rPr>
      <w:rFonts w:eastAsiaTheme="minorEastAsia"/>
      <w:noProof/>
      <w:color w:val="404040" w:themeColor="text1" w:themeTint="BF"/>
      <w:sz w:val="19"/>
    </w:rPr>
  </w:style>
  <w:style w:type="character" w:customStyle="1" w:styleId="TteCar">
    <w:name w:val="Tête Car"/>
    <w:basedOn w:val="En-tteCar"/>
    <w:link w:val="Tte"/>
    <w:rsid w:val="00021243"/>
    <w:rPr>
      <w:rFonts w:eastAsiaTheme="minorEastAsia"/>
      <w:noProof/>
      <w:color w:val="404040" w:themeColor="text1" w:themeTint="BF"/>
      <w:sz w:val="19"/>
    </w:rPr>
  </w:style>
  <w:style w:type="paragraph" w:styleId="En-tte">
    <w:name w:val="header"/>
    <w:basedOn w:val="Normal"/>
    <w:link w:val="En-tteCar"/>
    <w:uiPriority w:val="99"/>
    <w:unhideWhenUsed/>
    <w:rsid w:val="006D723A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723A"/>
    <w:rPr>
      <w:sz w:val="20"/>
    </w:rPr>
  </w:style>
  <w:style w:type="character" w:customStyle="1" w:styleId="Titre4Car">
    <w:name w:val="Titre 4 Car"/>
    <w:basedOn w:val="Policepardfaut"/>
    <w:link w:val="Titre4"/>
    <w:uiPriority w:val="9"/>
    <w:rsid w:val="00021243"/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21243"/>
    <w:rPr>
      <w:rFonts w:asciiTheme="majorHAnsi" w:eastAsiaTheme="majorEastAsia" w:hAnsiTheme="majorHAnsi" w:cstheme="majorBidi"/>
      <w:color w:val="000000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1243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021243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0212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0212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02124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1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1243"/>
    <w:pPr>
      <w:numPr>
        <w:ilvl w:val="1"/>
      </w:numPr>
      <w:ind w:left="72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021243"/>
    <w:rPr>
      <w:rFonts w:eastAsiaTheme="minorEastAsia"/>
      <w:color w:val="5A5A5A" w:themeColor="text1" w:themeTint="A5"/>
      <w:spacing w:val="15"/>
    </w:rPr>
  </w:style>
  <w:style w:type="paragraph" w:styleId="Sansinterligne">
    <w:name w:val="No Spacing"/>
    <w:basedOn w:val="Normal"/>
    <w:link w:val="SansinterligneCar"/>
    <w:uiPriority w:val="1"/>
    <w:qFormat/>
    <w:rsid w:val="00021243"/>
    <w:pPr>
      <w:spacing w:before="0" w:line="240" w:lineRule="auto"/>
    </w:pPr>
  </w:style>
  <w:style w:type="paragraph" w:styleId="Paragraphedeliste">
    <w:name w:val="List Paragraph"/>
    <w:basedOn w:val="Normal"/>
    <w:link w:val="ParagraphedelisteCar"/>
    <w:uiPriority w:val="34"/>
    <w:qFormat/>
    <w:rsid w:val="00D71F5D"/>
    <w:pPr>
      <w:numPr>
        <w:numId w:val="36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3B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3B7106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3B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dr">
    <w:name w:val="Encadré"/>
    <w:basedOn w:val="Normal"/>
    <w:link w:val="EncadrCar"/>
    <w:autoRedefine/>
    <w:rsid w:val="003531E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 w:themeFill="background1"/>
    </w:pPr>
  </w:style>
  <w:style w:type="character" w:customStyle="1" w:styleId="EncadrCar">
    <w:name w:val="Encadré Car"/>
    <w:basedOn w:val="Policepardfaut"/>
    <w:link w:val="Encadr"/>
    <w:rsid w:val="003531EC"/>
    <w:rPr>
      <w:shd w:val="clear" w:color="auto" w:fill="FFFFFF" w:themeFill="background1"/>
    </w:rPr>
  </w:style>
  <w:style w:type="paragraph" w:customStyle="1" w:styleId="Galerie-photo">
    <w:name w:val="Galerie-photo"/>
    <w:basedOn w:val="Normal"/>
    <w:link w:val="Galerie-photoCar"/>
    <w:autoRedefine/>
    <w:qFormat/>
    <w:rsid w:val="00021243"/>
    <w:pPr>
      <w:jc w:val="center"/>
    </w:pPr>
    <w:rPr>
      <w:noProof/>
    </w:rPr>
  </w:style>
  <w:style w:type="character" w:customStyle="1" w:styleId="Galerie-photoCar">
    <w:name w:val="Galerie-photo Car"/>
    <w:basedOn w:val="Policepardfaut"/>
    <w:link w:val="Galerie-photo"/>
    <w:rsid w:val="00021243"/>
    <w:rPr>
      <w:noProof/>
    </w:rPr>
  </w:style>
  <w:style w:type="paragraph" w:customStyle="1" w:styleId="Informationdepublication">
    <w:name w:val="Information de publication"/>
    <w:basedOn w:val="Normal"/>
    <w:link w:val="InformationdepublicationCar"/>
    <w:autoRedefine/>
    <w:qFormat/>
    <w:rsid w:val="00021243"/>
    <w:pPr>
      <w:shd w:val="clear" w:color="auto" w:fill="262626" w:themeFill="text2"/>
      <w:spacing w:line="240" w:lineRule="auto"/>
    </w:pPr>
    <w:rPr>
      <w:color w:val="FFFFFF" w:themeColor="background1"/>
      <w:sz w:val="20"/>
    </w:rPr>
  </w:style>
  <w:style w:type="character" w:customStyle="1" w:styleId="InformationdepublicationCar">
    <w:name w:val="Information de publication Car"/>
    <w:basedOn w:val="Policepardfaut"/>
    <w:link w:val="Informationdepublication"/>
    <w:rsid w:val="00021243"/>
    <w:rPr>
      <w:color w:val="FFFFFF" w:themeColor="background1"/>
      <w:sz w:val="20"/>
      <w:shd w:val="clear" w:color="auto" w:fill="262626" w:themeFill="text2"/>
    </w:rPr>
  </w:style>
  <w:style w:type="paragraph" w:customStyle="1" w:styleId="index">
    <w:name w:val="index"/>
    <w:basedOn w:val="Index1"/>
    <w:link w:val="indexCar"/>
    <w:autoRedefine/>
    <w:qFormat/>
    <w:rsid w:val="00021243"/>
    <w:pPr>
      <w:tabs>
        <w:tab w:val="right" w:leader="dot" w:pos="4670"/>
      </w:tabs>
      <w:spacing w:line="259" w:lineRule="auto"/>
      <w:ind w:left="221" w:hanging="221"/>
    </w:pPr>
    <w:rPr>
      <w:rFonts w:cstheme="minorHAnsi"/>
      <w:b/>
      <w:noProof/>
      <w:sz w:val="20"/>
      <w:szCs w:val="20"/>
    </w:rPr>
  </w:style>
  <w:style w:type="character" w:customStyle="1" w:styleId="indexCar">
    <w:name w:val="index Car"/>
    <w:basedOn w:val="Policepardfaut"/>
    <w:link w:val="index"/>
    <w:rsid w:val="00021243"/>
    <w:rPr>
      <w:rFonts w:cstheme="minorHAnsi"/>
      <w:b/>
      <w:noProof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97C3A"/>
    <w:pPr>
      <w:spacing w:before="0" w:line="240" w:lineRule="auto"/>
      <w:ind w:left="220" w:hanging="220"/>
    </w:pPr>
  </w:style>
  <w:style w:type="character" w:styleId="Titredulivre">
    <w:name w:val="Book Title"/>
    <w:aliases w:val="Titre du tableau"/>
    <w:basedOn w:val="Policepardfaut"/>
    <w:uiPriority w:val="33"/>
    <w:qFormat/>
    <w:rsid w:val="00021243"/>
    <w:rPr>
      <w:b/>
      <w:bCs/>
      <w:i w:val="0"/>
      <w:iCs/>
      <w:spacing w:val="5"/>
    </w:rPr>
  </w:style>
  <w:style w:type="paragraph" w:customStyle="1" w:styleId="Tableau">
    <w:name w:val="Tableau"/>
    <w:basedOn w:val="Normal"/>
    <w:link w:val="TableauCar"/>
    <w:autoRedefine/>
    <w:rsid w:val="007E28E1"/>
    <w:pPr>
      <w:spacing w:line="240" w:lineRule="auto"/>
    </w:pPr>
    <w:rPr>
      <w:bCs/>
      <w:sz w:val="20"/>
      <w:szCs w:val="20"/>
    </w:rPr>
  </w:style>
  <w:style w:type="character" w:customStyle="1" w:styleId="TableauCar">
    <w:name w:val="Tableau Car"/>
    <w:basedOn w:val="Policepardfaut"/>
    <w:link w:val="Tableau"/>
    <w:rsid w:val="007E28E1"/>
    <w:rPr>
      <w:bCs/>
      <w:sz w:val="20"/>
      <w:szCs w:val="20"/>
    </w:rPr>
  </w:style>
  <w:style w:type="paragraph" w:customStyle="1" w:styleId="Contenudetableau">
    <w:name w:val="Contenu de tableau"/>
    <w:basedOn w:val="Sansinterligne"/>
    <w:link w:val="ContenudetableauCar"/>
    <w:qFormat/>
    <w:rsid w:val="00021243"/>
    <w:pPr>
      <w:ind w:left="0"/>
    </w:pPr>
  </w:style>
  <w:style w:type="character" w:customStyle="1" w:styleId="ContenudetableauCar">
    <w:name w:val="Contenu de tableau Car"/>
    <w:basedOn w:val="SansinterligneCar"/>
    <w:link w:val="Contenudetableau"/>
    <w:rsid w:val="00021243"/>
  </w:style>
  <w:style w:type="paragraph" w:customStyle="1" w:styleId="contenu-tableau">
    <w:name w:val="contenu-tableau"/>
    <w:basedOn w:val="Tableau"/>
    <w:link w:val="contenu-tableauCar"/>
    <w:autoRedefine/>
    <w:rsid w:val="00935B21"/>
    <w:pPr>
      <w:jc w:val="right"/>
    </w:pPr>
  </w:style>
  <w:style w:type="character" w:customStyle="1" w:styleId="contenu-tableauCar">
    <w:name w:val="contenu-tableau Car"/>
    <w:basedOn w:val="TableauCar"/>
    <w:link w:val="contenu-tableau"/>
    <w:rsid w:val="00935B21"/>
    <w:rPr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021243"/>
    <w:rPr>
      <w:color w:val="605E5C"/>
      <w:shd w:val="clear" w:color="auto" w:fill="E1DFDD"/>
    </w:rPr>
  </w:style>
  <w:style w:type="paragraph" w:customStyle="1" w:styleId="Ressources">
    <w:name w:val="Ressources"/>
    <w:basedOn w:val="Normal"/>
    <w:link w:val="RessourcesCar"/>
    <w:autoRedefine/>
    <w:qFormat/>
    <w:rsid w:val="00021243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hd w:val="clear" w:color="auto" w:fill="FFFFFF" w:themeFill="background1"/>
    </w:pPr>
  </w:style>
  <w:style w:type="character" w:customStyle="1" w:styleId="RessourcesCar">
    <w:name w:val="Ressources Car"/>
    <w:basedOn w:val="Policepardfaut"/>
    <w:link w:val="Ressources"/>
    <w:rsid w:val="00021243"/>
    <w:rPr>
      <w:shd w:val="clear" w:color="auto" w:fill="FFFFFF" w:themeFill="background1"/>
    </w:rPr>
  </w:style>
  <w:style w:type="paragraph" w:customStyle="1" w:styleId="Titrededocumentenligne">
    <w:name w:val="Titre de document en ligne"/>
    <w:basedOn w:val="Normal"/>
    <w:link w:val="TitrededocumentenligneCar"/>
    <w:qFormat/>
    <w:rsid w:val="00021243"/>
    <w:pPr>
      <w:ind w:left="709"/>
    </w:pPr>
    <w:rPr>
      <w:i/>
      <w:color w:val="000000" w:themeColor="accent5" w:themeShade="80"/>
      <w:u w:val="single"/>
    </w:rPr>
  </w:style>
  <w:style w:type="character" w:customStyle="1" w:styleId="TitrededocumentenligneCar">
    <w:name w:val="Titre de document en ligne Car"/>
    <w:basedOn w:val="Policepardfaut"/>
    <w:link w:val="Titrededocumentenligne"/>
    <w:rsid w:val="00021243"/>
    <w:rPr>
      <w:i/>
      <w:color w:val="000000" w:themeColor="accent5" w:themeShade="80"/>
      <w:u w:val="single"/>
    </w:rPr>
  </w:style>
  <w:style w:type="paragraph" w:customStyle="1" w:styleId="Titredesection">
    <w:name w:val="Titre de section"/>
    <w:basedOn w:val="Titre"/>
    <w:link w:val="TitredesectionCar"/>
    <w:qFormat/>
    <w:rsid w:val="00021243"/>
    <w:rPr>
      <w:color w:val="808080" w:themeColor="background1" w:themeShade="80"/>
      <w:sz w:val="36"/>
    </w:rPr>
  </w:style>
  <w:style w:type="character" w:customStyle="1" w:styleId="TitredesectionCar">
    <w:name w:val="Titre de section Car"/>
    <w:basedOn w:val="TitreCar"/>
    <w:link w:val="Titredesection"/>
    <w:rsid w:val="00021243"/>
    <w:rPr>
      <w:rFonts w:asciiTheme="majorHAnsi" w:eastAsiaTheme="majorEastAsia" w:hAnsiTheme="majorHAnsi" w:cstheme="majorBidi"/>
      <w:color w:val="808080" w:themeColor="background1" w:themeShade="80"/>
      <w:spacing w:val="-10"/>
      <w:kern w:val="28"/>
      <w:sz w:val="36"/>
      <w:szCs w:val="56"/>
    </w:rPr>
  </w:style>
  <w:style w:type="paragraph" w:customStyle="1" w:styleId="Titrederubrique">
    <w:name w:val="Titre de rubrique"/>
    <w:basedOn w:val="Ressources"/>
    <w:link w:val="TitrederubriqueCar"/>
    <w:qFormat/>
    <w:rsid w:val="00021243"/>
    <w:rPr>
      <w:b/>
    </w:rPr>
  </w:style>
  <w:style w:type="character" w:customStyle="1" w:styleId="TitrederubriqueCar">
    <w:name w:val="Titre de rubrique Car"/>
    <w:basedOn w:val="RessourcesCar"/>
    <w:link w:val="Titrederubrique"/>
    <w:rsid w:val="00021243"/>
    <w:rPr>
      <w:b/>
      <w:shd w:val="clear" w:color="auto" w:fill="FFFFFF" w:themeFill="background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21243"/>
    <w:pPr>
      <w:spacing w:before="0" w:after="200" w:line="240" w:lineRule="auto"/>
    </w:pPr>
    <w:rPr>
      <w:i/>
      <w:iCs/>
      <w:color w:val="262626" w:themeColor="text2"/>
      <w:sz w:val="18"/>
      <w:szCs w:val="18"/>
    </w:rPr>
  </w:style>
  <w:style w:type="character" w:styleId="lev">
    <w:name w:val="Strong"/>
    <w:basedOn w:val="Policepardfaut"/>
    <w:uiPriority w:val="22"/>
    <w:qFormat/>
    <w:rsid w:val="00021243"/>
    <w:rPr>
      <w:b/>
      <w:bCs/>
    </w:rPr>
  </w:style>
  <w:style w:type="character" w:styleId="Accentuation">
    <w:name w:val="Emphasis"/>
    <w:basedOn w:val="Policepardfaut"/>
    <w:uiPriority w:val="20"/>
    <w:qFormat/>
    <w:rsid w:val="00021243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021243"/>
  </w:style>
  <w:style w:type="character" w:customStyle="1" w:styleId="ParagraphedelisteCar">
    <w:name w:val="Paragraphe de liste Car"/>
    <w:basedOn w:val="Policepardfaut"/>
    <w:link w:val="Paragraphedeliste"/>
    <w:uiPriority w:val="34"/>
    <w:rsid w:val="00D71F5D"/>
  </w:style>
  <w:style w:type="paragraph" w:styleId="Citation">
    <w:name w:val="Quote"/>
    <w:basedOn w:val="Normal"/>
    <w:next w:val="Normal"/>
    <w:link w:val="CitationCar"/>
    <w:uiPriority w:val="29"/>
    <w:qFormat/>
    <w:rsid w:val="000212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21243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1243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1243"/>
    <w:rPr>
      <w:i/>
      <w:iCs/>
      <w:color w:val="000000" w:themeColor="accent1"/>
    </w:rPr>
  </w:style>
  <w:style w:type="character" w:styleId="Accentuationlgre">
    <w:name w:val="Subtle Emphasis"/>
    <w:basedOn w:val="Policepardfaut"/>
    <w:uiPriority w:val="19"/>
    <w:qFormat/>
    <w:rsid w:val="00021243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021243"/>
    <w:rPr>
      <w:i/>
      <w:iCs/>
      <w:color w:val="000000" w:themeColor="accent1"/>
    </w:rPr>
  </w:style>
  <w:style w:type="character" w:styleId="Rfrencelgre">
    <w:name w:val="Subtle Reference"/>
    <w:basedOn w:val="Policepardfaut"/>
    <w:uiPriority w:val="31"/>
    <w:qFormat/>
    <w:rsid w:val="00021243"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021243"/>
    <w:rPr>
      <w:b/>
      <w:bCs/>
      <w:smallCaps/>
      <w:color w:val="000000" w:themeColor="accent1"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21243"/>
    <w:pPr>
      <w:outlineLvl w:val="9"/>
    </w:pPr>
  </w:style>
  <w:style w:type="character" w:customStyle="1" w:styleId="markedcontent">
    <w:name w:val="markedcontent"/>
    <w:basedOn w:val="Policepardfaut"/>
    <w:rsid w:val="00021243"/>
  </w:style>
  <w:style w:type="character" w:styleId="Textedelespacerserv">
    <w:name w:val="Placeholder Text"/>
    <w:basedOn w:val="Policepardfaut"/>
    <w:uiPriority w:val="99"/>
    <w:semiHidden/>
    <w:rsid w:val="000431E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ib.umontreal.ca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bib.umontreal.ca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0768502\Downloads\Formulaire_Declaration_simp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16BDC8B00C495EA99166FE29CE5D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4C5C1D-6558-43FE-9025-9BE7F39D813E}"/>
      </w:docPartPr>
      <w:docPartBody>
        <w:p w:rsidR="00CA561C" w:rsidRDefault="004F4CCB">
          <w:pPr>
            <w:pStyle w:val="2716BDC8B00C495EA99166FE29CE5D34"/>
          </w:pPr>
          <w:r w:rsidRPr="00774BFC">
            <w:rPr>
              <w:rStyle w:val="Textedelespacerserv"/>
              <w:rFonts w:ascii="Aptos Narrow" w:hAnsi="Aptos Narrow"/>
            </w:rPr>
            <w:t>Cliquez ou appuyez ici pour entrer du texte.</w:t>
          </w:r>
        </w:p>
      </w:docPartBody>
    </w:docPart>
    <w:docPart>
      <w:docPartPr>
        <w:name w:val="F3DA18B4414242EA8CA4C81BD9961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6ED42D-5435-497B-A8EB-854C1213239A}"/>
      </w:docPartPr>
      <w:docPartBody>
        <w:p w:rsidR="00CA561C" w:rsidRDefault="004F4CCB">
          <w:pPr>
            <w:pStyle w:val="F3DA18B4414242EA8CA4C81BD996128E"/>
          </w:pPr>
          <w:r w:rsidRPr="00B91A72">
            <w:rPr>
              <w:rStyle w:val="Textedelespacerserv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6FBCC03CA3124D4ABA275D8E0EFA0D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77B72-1EE9-4673-9D38-E394BFF147BB}"/>
      </w:docPartPr>
      <w:docPartBody>
        <w:p w:rsidR="00CA561C" w:rsidRDefault="004F4CCB">
          <w:pPr>
            <w:pStyle w:val="6FBCC03CA3124D4ABA275D8E0EFA0DBD"/>
          </w:pPr>
          <w:r w:rsidRPr="00B91A72">
            <w:rPr>
              <w:rStyle w:val="Textedelespacerserv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4E4BBE2338274C48B3B1705908EDB2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91BDBA-C1CD-4CD2-9B9F-DB187605EC2B}"/>
      </w:docPartPr>
      <w:docPartBody>
        <w:p w:rsidR="00CA561C" w:rsidRDefault="004F4CCB">
          <w:pPr>
            <w:pStyle w:val="4E4BBE2338274C48B3B1705908EDB210"/>
          </w:pPr>
          <w:r w:rsidRPr="00774BFC">
            <w:rPr>
              <w:rStyle w:val="Textedelespacerserv"/>
              <w:rFonts w:ascii="Aptos Narrow" w:hAnsi="Aptos Narrow"/>
            </w:rPr>
            <w:t>Cliquez ou appuyez ici pour entrer du texte.</w:t>
          </w:r>
        </w:p>
      </w:docPartBody>
    </w:docPart>
    <w:docPart>
      <w:docPartPr>
        <w:name w:val="2F6295C6A80F4C4C861CF11E3BBE93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0E5CD1-A5E1-4935-9CC4-A30E4090CAF9}"/>
      </w:docPartPr>
      <w:docPartBody>
        <w:p w:rsidR="00CA561C" w:rsidRDefault="004F4CCB">
          <w:pPr>
            <w:pStyle w:val="2F6295C6A80F4C4C861CF11E3BBE9338"/>
          </w:pPr>
          <w:r w:rsidRPr="00B91A72">
            <w:rPr>
              <w:rStyle w:val="Textedelespacerserv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2D3E37D955134CC9ADFC66AD7C6B14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244567-18DB-4FBB-B3B5-25731FFC297B}"/>
      </w:docPartPr>
      <w:docPartBody>
        <w:p w:rsidR="00CA561C" w:rsidRDefault="004F4CCB">
          <w:pPr>
            <w:pStyle w:val="2D3E37D955134CC9ADFC66AD7C6B14E5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ECD7FAA70EC4474287597EDEC9E73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6129CD-1DF7-47A3-A9E3-94774CF9F1AE}"/>
      </w:docPartPr>
      <w:docPartBody>
        <w:p w:rsidR="00CA561C" w:rsidRDefault="004F4CCB">
          <w:pPr>
            <w:pStyle w:val="ECD7FAA70EC4474287597EDEC9E73BE4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BC2DC9ED21A542378A495BB985156B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40042-17AC-4E1A-BADC-FA71DA2BAAAA}"/>
      </w:docPartPr>
      <w:docPartBody>
        <w:p w:rsidR="00CA561C" w:rsidRDefault="004F4CCB">
          <w:pPr>
            <w:pStyle w:val="BC2DC9ED21A542378A495BB985156BA7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16376FB9120C4DB8A29A885C16BF40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FBC76-2501-4F44-9DDF-4A9D36A7B4C8}"/>
      </w:docPartPr>
      <w:docPartBody>
        <w:p w:rsidR="00CA561C" w:rsidRDefault="004F4CCB">
          <w:pPr>
            <w:pStyle w:val="16376FB9120C4DB8A29A885C16BF40A5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9CC45E9639404DD38FCD0A47F249DE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5F9464-7194-40F9-9728-129E1C466FDC}"/>
      </w:docPartPr>
      <w:docPartBody>
        <w:p w:rsidR="00CA561C" w:rsidRDefault="004F4CCB">
          <w:pPr>
            <w:pStyle w:val="9CC45E9639404DD38FCD0A47F249DE76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DBEEB80DA48944AFA006D36F027072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218AF6-1F58-4EA5-BA34-ABA30CF0D134}"/>
      </w:docPartPr>
      <w:docPartBody>
        <w:p w:rsidR="00CA561C" w:rsidRDefault="004F4CCB">
          <w:pPr>
            <w:pStyle w:val="DBEEB80DA48944AFA006D36F02707202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5B1E405CFDA84BA284F8689859A8B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A57C04-E6F1-4B85-9209-8F3D784ECDB3}"/>
      </w:docPartPr>
      <w:docPartBody>
        <w:p w:rsidR="00CA561C" w:rsidRDefault="004F4CCB">
          <w:pPr>
            <w:pStyle w:val="5B1E405CFDA84BA284F8689859A8BA75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4F389F050BF143E3A907B8DDDA5E27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F271F-B849-447B-96F1-CFABCAAFB6B6}"/>
      </w:docPartPr>
      <w:docPartBody>
        <w:p w:rsidR="00CA561C" w:rsidRDefault="004F4CCB">
          <w:pPr>
            <w:pStyle w:val="4F389F050BF143E3A907B8DDDA5E2741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C4223B7A2A80437181838CCFAFF5D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56643-86B3-49F2-9B3E-A986E04F5E04}"/>
      </w:docPartPr>
      <w:docPartBody>
        <w:p w:rsidR="00CA561C" w:rsidRDefault="004F4CCB">
          <w:pPr>
            <w:pStyle w:val="C4223B7A2A80437181838CCFAFF5D3EA"/>
          </w:pPr>
          <w:r w:rsidRPr="00B91A72">
            <w:rPr>
              <w:rStyle w:val="Textedelespacerserv"/>
              <w:rFonts w:cstheme="majorHAnsi"/>
              <w:sz w:val="14"/>
              <w:szCs w:val="14"/>
            </w:rPr>
            <w:t>Cliquez ou appuyez ici pour entrer du texte.</w:t>
          </w:r>
        </w:p>
      </w:docPartBody>
    </w:docPart>
    <w:docPart>
      <w:docPartPr>
        <w:name w:val="08F5EA158FE2417EA821BF1C902461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FC6AD3-99E3-47DB-9281-A14886737062}"/>
      </w:docPartPr>
      <w:docPartBody>
        <w:p w:rsidR="00CA561C" w:rsidRDefault="004F4CCB">
          <w:pPr>
            <w:pStyle w:val="08F5EA158FE2417EA821BF1C90246112"/>
          </w:pPr>
          <w:r w:rsidRPr="00774BFC">
            <w:rPr>
              <w:rStyle w:val="Textedelespacerserv"/>
              <w:rFonts w:ascii="Aptos Narrow" w:hAnsi="Aptos Narrow"/>
            </w:rPr>
            <w:t>Cliquez ou appuyez ici pour entrer du texte.</w:t>
          </w:r>
        </w:p>
      </w:docPartBody>
    </w:docPart>
    <w:docPart>
      <w:docPartPr>
        <w:name w:val="A0F9E98860F84046A7F39C1AE69FA2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3CB0FC-5A29-443D-9109-5C61F91DCBFD}"/>
      </w:docPartPr>
      <w:docPartBody>
        <w:p w:rsidR="00CA561C" w:rsidRDefault="004F4CCB">
          <w:pPr>
            <w:pStyle w:val="A0F9E98860F84046A7F39C1AE69FA28B"/>
          </w:pPr>
          <w:r w:rsidRPr="00774BFC">
            <w:rPr>
              <w:rStyle w:val="Textedelespacerserv"/>
              <w:rFonts w:ascii="Aptos Narrow" w:hAnsi="Aptos Narrow"/>
            </w:rPr>
            <w:t>Cliquez ou appuyez ici pour entrer du texte.</w:t>
          </w:r>
        </w:p>
      </w:docPartBody>
    </w:docPart>
    <w:docPart>
      <w:docPartPr>
        <w:name w:val="47EF34851D03434EBCBF6C75F76B1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B6739D-A885-4ECF-A924-9BB50E78F9CD}"/>
      </w:docPartPr>
      <w:docPartBody>
        <w:p w:rsidR="00CA561C" w:rsidRDefault="004F4CCB">
          <w:pPr>
            <w:pStyle w:val="47EF34851D03434EBCBF6C75F76B1D7B"/>
          </w:pPr>
          <w:r w:rsidRPr="00774BFC">
            <w:rPr>
              <w:rStyle w:val="Textedelespacerserv"/>
              <w:rFonts w:ascii="Aptos Narrow" w:hAnsi="Aptos Narrow"/>
            </w:rPr>
            <w:t>Cliquez ou appuyez ici pour entrer du texte.</w:t>
          </w:r>
        </w:p>
      </w:docPartBody>
    </w:docPart>
    <w:docPart>
      <w:docPartPr>
        <w:name w:val="3B13EDC6A81F407AA5A4ED828A4353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2D59F8-509D-4BDB-B91C-25024B455BBA}"/>
      </w:docPartPr>
      <w:docPartBody>
        <w:p w:rsidR="00CA561C" w:rsidRDefault="004F4CCB">
          <w:pPr>
            <w:pStyle w:val="3B13EDC6A81F407AA5A4ED828A4353F8"/>
          </w:pPr>
          <w:r w:rsidRPr="00774BFC">
            <w:rPr>
              <w:rStyle w:val="Textedelespacerserv"/>
              <w:rFonts w:ascii="Aptos Narrow" w:hAnsi="Aptos Narrow"/>
            </w:rPr>
            <w:t>Cliquez ou appuyez ici pour entrer du texte.</w:t>
          </w:r>
        </w:p>
      </w:docPartBody>
    </w:docPart>
    <w:docPart>
      <w:docPartPr>
        <w:name w:val="5E8FF5A1ECA34A34968BEB3350545E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B94C4-7E39-47DD-9963-4CD418B126CA}"/>
      </w:docPartPr>
      <w:docPartBody>
        <w:p w:rsidR="00CA561C" w:rsidRDefault="004F4CCB">
          <w:pPr>
            <w:pStyle w:val="5E8FF5A1ECA34A34968BEB3350545EB1"/>
          </w:pPr>
          <w:r w:rsidRPr="005067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D7C03736214AA0ACEA13D5C7F415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A0E046-BA93-465E-9D64-492FEC7C7BBD}"/>
      </w:docPartPr>
      <w:docPartBody>
        <w:p w:rsidR="00CA561C" w:rsidRDefault="004F4CCB">
          <w:pPr>
            <w:pStyle w:val="79D7C03736214AA0ACEA13D5C7F4151F"/>
          </w:pPr>
          <w:r w:rsidRPr="00774BFC">
            <w:rPr>
              <w:rStyle w:val="Textedelespacerserv"/>
              <w:rFonts w:ascii="Aptos Narrow" w:hAnsi="Aptos Narrow"/>
            </w:rPr>
            <w:t>Cliquez ou appuyez ici pour entrer du texte.</w:t>
          </w:r>
        </w:p>
      </w:docPartBody>
    </w:docPart>
    <w:docPart>
      <w:docPartPr>
        <w:name w:val="11EB1145AE8242B2850A4D893470E8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CA75FA-1CB6-467E-BECC-3531A5064835}"/>
      </w:docPartPr>
      <w:docPartBody>
        <w:p w:rsidR="00CA561C" w:rsidRDefault="004F4CCB">
          <w:pPr>
            <w:pStyle w:val="11EB1145AE8242B2850A4D893470E8A7"/>
          </w:pPr>
          <w:r w:rsidRPr="00774BFC">
            <w:rPr>
              <w:rStyle w:val="Textedelespacerserv"/>
              <w:rFonts w:ascii="Aptos Narrow" w:hAnsi="Aptos Narrow"/>
            </w:rPr>
            <w:t>Cliquez ou appuyez ici pour entrer du texte.</w:t>
          </w:r>
        </w:p>
      </w:docPartBody>
    </w:docPart>
    <w:docPart>
      <w:docPartPr>
        <w:name w:val="37B0A972B6F842DAB0944DEB5D1B1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967C68-9ACA-4DA6-AB13-562BDE4D0EFD}"/>
      </w:docPartPr>
      <w:docPartBody>
        <w:p w:rsidR="00CA561C" w:rsidRDefault="004F4CCB">
          <w:pPr>
            <w:pStyle w:val="37B0A972B6F842DAB0944DEB5D1B1463"/>
          </w:pPr>
          <w:r w:rsidRPr="00B91A72">
            <w:rPr>
              <w:rStyle w:val="Textedelespacerserv"/>
              <w:sz w:val="14"/>
              <w:szCs w:val="14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gtree Light">
    <w:altName w:val="Calibri"/>
    <w:charset w:val="00"/>
    <w:family w:val="auto"/>
    <w:pitch w:val="variable"/>
    <w:sig w:usb0="A000006F" w:usb1="0000007B" w:usb2="00000000" w:usb3="00000000" w:csb0="00000093" w:csb1="00000000"/>
  </w:font>
  <w:font w:name="Figtree SemiBold">
    <w:altName w:val="Calibri"/>
    <w:charset w:val="00"/>
    <w:family w:val="auto"/>
    <w:pitch w:val="variable"/>
    <w:sig w:usb0="A000006F" w:usb1="0000007B" w:usb2="00000000" w:usb3="00000000" w:csb0="00000093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CB"/>
    <w:rsid w:val="0034255B"/>
    <w:rsid w:val="004F4CCB"/>
    <w:rsid w:val="006C2B5B"/>
    <w:rsid w:val="008948EC"/>
    <w:rsid w:val="00B7785A"/>
    <w:rsid w:val="00CA561C"/>
    <w:rsid w:val="00F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customStyle="1" w:styleId="2716BDC8B00C495EA99166FE29CE5D34">
    <w:name w:val="2716BDC8B00C495EA99166FE29CE5D34"/>
  </w:style>
  <w:style w:type="paragraph" w:customStyle="1" w:styleId="F3DA18B4414242EA8CA4C81BD996128E">
    <w:name w:val="F3DA18B4414242EA8CA4C81BD996128E"/>
  </w:style>
  <w:style w:type="paragraph" w:customStyle="1" w:styleId="6FBCC03CA3124D4ABA275D8E0EFA0DBD">
    <w:name w:val="6FBCC03CA3124D4ABA275D8E0EFA0DBD"/>
  </w:style>
  <w:style w:type="paragraph" w:customStyle="1" w:styleId="4E4BBE2338274C48B3B1705908EDB210">
    <w:name w:val="4E4BBE2338274C48B3B1705908EDB210"/>
  </w:style>
  <w:style w:type="paragraph" w:customStyle="1" w:styleId="2F6295C6A80F4C4C861CF11E3BBE9338">
    <w:name w:val="2F6295C6A80F4C4C861CF11E3BBE9338"/>
  </w:style>
  <w:style w:type="paragraph" w:customStyle="1" w:styleId="2D3E37D955134CC9ADFC66AD7C6B14E5">
    <w:name w:val="2D3E37D955134CC9ADFC66AD7C6B14E5"/>
  </w:style>
  <w:style w:type="paragraph" w:customStyle="1" w:styleId="ECD7FAA70EC4474287597EDEC9E73BE4">
    <w:name w:val="ECD7FAA70EC4474287597EDEC9E73BE4"/>
  </w:style>
  <w:style w:type="paragraph" w:customStyle="1" w:styleId="BC2DC9ED21A542378A495BB985156BA7">
    <w:name w:val="BC2DC9ED21A542378A495BB985156BA7"/>
  </w:style>
  <w:style w:type="paragraph" w:customStyle="1" w:styleId="16376FB9120C4DB8A29A885C16BF40A5">
    <w:name w:val="16376FB9120C4DB8A29A885C16BF40A5"/>
  </w:style>
  <w:style w:type="paragraph" w:customStyle="1" w:styleId="9CC45E9639404DD38FCD0A47F249DE76">
    <w:name w:val="9CC45E9639404DD38FCD0A47F249DE76"/>
  </w:style>
  <w:style w:type="paragraph" w:customStyle="1" w:styleId="DBEEB80DA48944AFA006D36F02707202">
    <w:name w:val="DBEEB80DA48944AFA006D36F02707202"/>
  </w:style>
  <w:style w:type="paragraph" w:customStyle="1" w:styleId="5B1E405CFDA84BA284F8689859A8BA75">
    <w:name w:val="5B1E405CFDA84BA284F8689859A8BA75"/>
  </w:style>
  <w:style w:type="paragraph" w:customStyle="1" w:styleId="4F389F050BF143E3A907B8DDDA5E2741">
    <w:name w:val="4F389F050BF143E3A907B8DDDA5E2741"/>
  </w:style>
  <w:style w:type="paragraph" w:customStyle="1" w:styleId="C4223B7A2A80437181838CCFAFF5D3EA">
    <w:name w:val="C4223B7A2A80437181838CCFAFF5D3EA"/>
  </w:style>
  <w:style w:type="paragraph" w:customStyle="1" w:styleId="08F5EA158FE2417EA821BF1C90246112">
    <w:name w:val="08F5EA158FE2417EA821BF1C90246112"/>
  </w:style>
  <w:style w:type="paragraph" w:customStyle="1" w:styleId="A0F9E98860F84046A7F39C1AE69FA28B">
    <w:name w:val="A0F9E98860F84046A7F39C1AE69FA28B"/>
  </w:style>
  <w:style w:type="paragraph" w:customStyle="1" w:styleId="47EF34851D03434EBCBF6C75F76B1D7B">
    <w:name w:val="47EF34851D03434EBCBF6C75F76B1D7B"/>
  </w:style>
  <w:style w:type="paragraph" w:customStyle="1" w:styleId="3B13EDC6A81F407AA5A4ED828A4353F8">
    <w:name w:val="3B13EDC6A81F407AA5A4ED828A4353F8"/>
  </w:style>
  <w:style w:type="paragraph" w:customStyle="1" w:styleId="5E8FF5A1ECA34A34968BEB3350545EB1">
    <w:name w:val="5E8FF5A1ECA34A34968BEB3350545EB1"/>
  </w:style>
  <w:style w:type="paragraph" w:customStyle="1" w:styleId="79D7C03736214AA0ACEA13D5C7F4151F">
    <w:name w:val="79D7C03736214AA0ACEA13D5C7F4151F"/>
  </w:style>
  <w:style w:type="paragraph" w:customStyle="1" w:styleId="11EB1145AE8242B2850A4D893470E8A7">
    <w:name w:val="11EB1145AE8242B2850A4D893470E8A7"/>
  </w:style>
  <w:style w:type="paragraph" w:customStyle="1" w:styleId="37B0A972B6F842DAB0944DEB5D1B1463">
    <w:name w:val="37B0A972B6F842DAB0944DEB5D1B14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Noir&amp;Blanc">
      <a:dk1>
        <a:sysClr val="windowText" lastClr="000000"/>
      </a:dk1>
      <a:lt1>
        <a:sysClr val="window" lastClr="FFFFFF"/>
      </a:lt1>
      <a:dk2>
        <a:srgbClr val="262626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595959"/>
      </a:folHlink>
    </a:clrScheme>
    <a:fontScheme name="Personnalisé 1">
      <a:majorFont>
        <a:latin typeface="Figtree SemiBold"/>
        <a:ea typeface=""/>
        <a:cs typeface=""/>
      </a:majorFont>
      <a:minorFont>
        <a:latin typeface="Figtree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274e29-610f-48b8-ad1f-fec44d0eba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E98C24F2ED949BC5F04ABB4B7649A" ma:contentTypeVersion="17" ma:contentTypeDescription="Crée un document." ma:contentTypeScope="" ma:versionID="a9ae383e869bedcc53036db674c70bad">
  <xsd:schema xmlns:xsd="http://www.w3.org/2001/XMLSchema" xmlns:xs="http://www.w3.org/2001/XMLSchema" xmlns:p="http://schemas.microsoft.com/office/2006/metadata/properties" xmlns:ns3="83274e29-610f-48b8-ad1f-fec44d0eba7f" xmlns:ns4="eca7b2dc-91cd-487f-a943-6276137494d5" targetNamespace="http://schemas.microsoft.com/office/2006/metadata/properties" ma:root="true" ma:fieldsID="499349644b3cfefb0dd8b8f6ca3bbdff" ns3:_="" ns4:_="">
    <xsd:import namespace="83274e29-610f-48b8-ad1f-fec44d0eba7f"/>
    <xsd:import namespace="eca7b2dc-91cd-487f-a943-6276137494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74e29-610f-48b8-ad1f-fec44d0e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7b2dc-91cd-487f-a943-627613749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270DDD-C96F-4F38-B556-F1B62E7F0347}">
  <ds:schemaRefs>
    <ds:schemaRef ds:uri="http://schemas.microsoft.com/office/2006/metadata/properties"/>
    <ds:schemaRef ds:uri="http://schemas.microsoft.com/office/infopath/2007/PartnerControls"/>
    <ds:schemaRef ds:uri="83274e29-610f-48b8-ad1f-fec44d0eba7f"/>
  </ds:schemaRefs>
</ds:datastoreItem>
</file>

<file path=customXml/itemProps2.xml><?xml version="1.0" encoding="utf-8"?>
<ds:datastoreItem xmlns:ds="http://schemas.openxmlformats.org/officeDocument/2006/customXml" ds:itemID="{CED11134-374B-4533-BF2D-A935F603A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274e29-610f-48b8-ad1f-fec44d0eba7f"/>
    <ds:schemaRef ds:uri="eca7b2dc-91cd-487f-a943-627613749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C9EBD4-ABEE-4EEA-84FC-19EA251E04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Formulaire_Declaration_simple</Template>
  <TotalTime>5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Blais Longtin</dc:creator>
  <cp:keywords/>
  <dc:description/>
  <cp:lastModifiedBy>Véronique Véto</cp:lastModifiedBy>
  <cp:revision>3</cp:revision>
  <dcterms:created xsi:type="dcterms:W3CDTF">2025-12-15T11:12:00Z</dcterms:created>
  <dcterms:modified xsi:type="dcterms:W3CDTF">2025-12-15T11:14:00Z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0x0101009A0E98C24F2ED949BC5F04ABB4B7649A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GrammarlyDocumentId">
    <vt:lpwstr>75bf6d9b5586741ba618909b841986598776e4ab0d6594ddabc2f05193a8eca4</vt:lpwstr>
  </property>
</Properties>
</file>